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39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90.15pt;height:81.55pt;mso-position-horizontal-relative:char;mso-position-vertical-relative:line" coordorigin="0,0" coordsize="11803,1631">
            <v:group style="position:absolute;left:0;top:0;width:11803;height:1631" coordorigin="0,0" coordsize="11803,1631">
              <v:shape style="position:absolute;left:0;top:0;width:11803;height:1631" coordorigin="0,0" coordsize="11803,1631" path="m11803,1631l0,1631,0,0,11803,0,11803,1631xe" filled="true" fillcolor="#6c9c40" stroked="false">
                <v:path arrowok="t"/>
                <v:fill type="solid"/>
              </v:shape>
              <v:shape style="position:absolute;left:9;top:21;width:11784;height:1595" type="#_x0000_t75" stroked="false">
                <v:imagedata r:id="rId5" o:title="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11803;height:1631" type="#_x0000_t202" filled="false" stroked="false">
                <v:textbox inset="0,0,0,0">
                  <w:txbxContent>
                    <w:p>
                      <w:pPr>
                        <w:spacing w:line="1050" w:lineRule="exact" w:before="0"/>
                        <w:ind w:left="20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30"/>
                          <w:w w:val="120"/>
                          <w:sz w:val="96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96"/>
                        </w:rPr>
                        <w:t>en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20"/>
                          <w:sz w:val="9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96"/>
                        </w:rPr>
                        <w:t>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73"/>
                          <w:w w:val="120"/>
                          <w:sz w:val="9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9"/>
                          <w:w w:val="120"/>
                          <w:sz w:val="96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96"/>
                        </w:rPr>
                        <w:t>ealth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8"/>
                          <w:w w:val="120"/>
                          <w:sz w:val="9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8"/>
                          <w:w w:val="120"/>
                          <w:sz w:val="96"/>
                        </w:rPr>
                        <w:t>F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96"/>
                        </w:rPr>
                        <w:t>acts</w:t>
                      </w:r>
                      <w:r>
                        <w:rPr>
                          <w:rFonts w:ascii="Times New Roman"/>
                          <w:sz w:val="96"/>
                        </w:rPr>
                      </w:r>
                    </w:p>
                    <w:p>
                      <w:pPr>
                        <w:spacing w:line="511" w:lineRule="exact" w:before="0"/>
                        <w:ind w:left="21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48"/>
                        </w:rPr>
                        <w:t>MU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7"/>
                          <w:sz w:val="48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48"/>
                        </w:rPr>
                        <w:t>TICU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7"/>
                          <w:sz w:val="48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48"/>
                        </w:rPr>
                        <w:t>TURAL</w:t>
                      </w:r>
                      <w:r>
                        <w:rPr>
                          <w:rFonts w:ascii="Times New Roman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14.9pt;height:304.350pt;mso-position-horizontal-relative:char;mso-position-vertical-relative:line" coordorigin="0,0" coordsize="12298,6087">
            <v:shape style="position:absolute;left:427;top:616;width:11750;height:1172" type="#_x0000_t75" stroked="false">
              <v:imagedata r:id="rId6" o:title=""/>
            </v:shape>
            <v:group style="position:absolute;left:416;top:0;width:11777;height:6087" coordorigin="416,0" coordsize="11777,6087">
              <v:shape style="position:absolute;left:416;top:0;width:11777;height:6087" coordorigin="416,0" coordsize="11777,6087" path="m12193,6087l416,6087,416,0,12193,0,12193,6087xe" filled="true" fillcolor="#c2c0c1" stroked="false">
                <v:path arrowok="t"/>
                <v:fill type="solid"/>
              </v:shape>
              <v:shape style="position:absolute;left:425;top:1828;width:11751;height:4171" type="#_x0000_t75" stroked="false">
                <v:imagedata r:id="rId7" o:title=""/>
              </v:shape>
              <v:shape style="position:absolute;left:430;top:51;width:11755;height:517" type="#_x0000_t75" stroked="false">
                <v:imagedata r:id="rId8" o:title=""/>
              </v:shape>
              <v:shape style="position:absolute;left:0;top:174;width:12297;height:1277" type="#_x0000_t75" stroked="false">
                <v:imagedata r:id="rId9" o:title=""/>
              </v:shape>
            </v:group>
            <v:group style="position:absolute;left:17;top:263;width:12098;height:1007" coordorigin="17,263" coordsize="12098,1007">
              <v:shape style="position:absolute;left:17;top:263;width:12098;height:1007" coordorigin="17,263" coordsize="12098,1007" path="m12114,1270l17,1270,17,263,12114,263,12114,1270xe" filled="true" fillcolor="#039ba8" stroked="false">
                <v:path arrowok="t"/>
                <v:fill type="solid"/>
              </v:shape>
            </v:group>
            <v:group style="position:absolute;left:583;top:1542;width:231;height:223" coordorigin="583,1542" coordsize="231,223">
              <v:shape style="position:absolute;left:583;top:1542;width:231;height:223" coordorigin="583,1542" coordsize="231,223" path="m699,1542l634,1561,592,1609,583,1653,585,1675,617,1731,674,1762,698,1764,698,1764,763,1745,805,1697,814,1653,812,1631,780,1575,722,1544,699,1542xe" filled="true" fillcolor="#6d8b3a" stroked="false">
                <v:path arrowok="t"/>
                <v:fill type="solid"/>
              </v:shape>
            </v:group>
            <v:group style="position:absolute;left:465;top:1783;width:493;height:809" coordorigin="465,1783" coordsize="493,809">
              <v:shape style="position:absolute;left:465;top:1783;width:493;height:809" coordorigin="465,1783" coordsize="493,809" path="m811,1971l586,1971,586,2541,591,2567,604,2583,623,2591,650,2590,670,2582,683,2568,689,2548,689,2255,811,2255,811,1971xe" filled="true" fillcolor="#6d8b3a" stroked="false">
                <v:path arrowok="t"/>
                <v:fill type="solid"/>
              </v:shape>
              <v:shape style="position:absolute;left:465;top:1783;width:493;height:809" coordorigin="465,1783" coordsize="493,809" path="m811,2255l707,2255,707,2541,712,2567,725,2583,744,2591,772,2590,792,2582,805,2568,811,2548,811,2255xe" filled="true" fillcolor="#6d8b3a" stroked="false">
                <v:path arrowok="t"/>
                <v:fill type="solid"/>
              </v:shape>
              <v:shape style="position:absolute;left:465;top:1783;width:493;height:809" coordorigin="465,1783" coordsize="493,809" path="m770,1783l762,1785,617,1785,616,1785,594,1788,579,1801,465,2103,465,2121,478,2134,502,2138,520,2132,530,2120,586,1971,811,1971,811,1955,885,1955,808,1809,803,1797,795,1788,785,1786,778,1783,770,1783xe" filled="true" fillcolor="#6d8b3a" stroked="false">
                <v:path arrowok="t"/>
                <v:fill type="solid"/>
              </v:shape>
              <v:shape style="position:absolute;left:465;top:1783;width:493;height:809" coordorigin="465,1783" coordsize="493,809" path="m885,1955l811,1955,893,2109,906,2121,925,2125,948,2114,957,2100,955,2086,885,1955xe" filled="true" fillcolor="#6d8b3a" stroked="false">
                <v:path arrowok="t"/>
                <v:fill type="solid"/>
              </v:shape>
            </v:group>
            <v:group style="position:absolute;left:1105;top:1542;width:231;height:223" coordorigin="1105,1542" coordsize="231,223">
              <v:shape style="position:absolute;left:1105;top:1542;width:231;height:223" coordorigin="1105,1542" coordsize="231,223" path="m1221,1542l1157,1561,1115,1609,1105,1653,1108,1675,1139,1731,1197,1762,1220,1764,1221,1764,1285,1745,1327,1697,1336,1653,1334,1631,1303,1575,1245,1544,1221,1542xe" filled="true" fillcolor="#7b7c7b" stroked="false">
                <v:path arrowok="t"/>
                <v:fill type="solid"/>
              </v:shape>
            </v:group>
            <v:group style="position:absolute;left:987;top:1783;width:493;height:809" coordorigin="987,1783" coordsize="493,809">
              <v:shape style="position:absolute;left:987;top:1783;width:493;height:809" coordorigin="987,1783" coordsize="493,809" path="m1334,1971l1108,1971,1108,2541,1113,2567,1126,2583,1145,2591,1172,2590,1193,2582,1206,2568,1212,2548,1212,2255,1334,2255,1334,1971xe" filled="true" fillcolor="#7b7c7b" stroked="false">
                <v:path arrowok="t"/>
                <v:fill type="solid"/>
              </v:shape>
              <v:shape style="position:absolute;left:987;top:1783;width:493;height:809" coordorigin="987,1783" coordsize="493,809" path="m1334,2255l1230,2255,1230,2541,1235,2567,1248,2583,1267,2591,1294,2590,1314,2582,1328,2568,1333,2548,1334,2255xe" filled="true" fillcolor="#7b7c7b" stroked="false">
                <v:path arrowok="t"/>
                <v:fill type="solid"/>
              </v:shape>
              <v:shape style="position:absolute;left:987;top:1783;width:493;height:809" coordorigin="987,1783" coordsize="493,809" path="m1293,1783l1285,1785,1139,1785,1138,1785,1116,1788,1101,1801,987,2103,988,2121,1001,2134,1025,2138,1042,2132,1052,2120,1108,1971,1334,1971,1334,1955,1408,1955,1330,1809,1326,1797,1318,1788,1308,1786,1300,1783,1293,1783xe" filled="true" fillcolor="#7b7c7b" stroked="false">
                <v:path arrowok="t"/>
                <v:fill type="solid"/>
              </v:shape>
              <v:shape style="position:absolute;left:987;top:1783;width:493;height:809" coordorigin="987,1783" coordsize="493,809" path="m1408,1955l1334,1955,1415,2109,1429,2121,1448,2125,1470,2114,1480,2100,1477,2086,1408,1955xe" filled="true" fillcolor="#7b7c7b" stroked="false">
                <v:path arrowok="t"/>
                <v:fill type="solid"/>
              </v:shape>
            </v:group>
            <v:group style="position:absolute;left:1628;top:1542;width:231;height:223" coordorigin="1628,1542" coordsize="231,223">
              <v:shape style="position:absolute;left:1628;top:1542;width:231;height:223" coordorigin="1628,1542" coordsize="231,223" path="m1744,1542l1679,1561,1637,1609,1628,1653,1630,1675,1661,1731,1719,1762,1743,1764,1743,1764,1808,1745,1850,1697,1859,1653,1856,1631,1825,1575,1767,1544,1744,1542xe" filled="true" fillcolor="#7b7c7b" stroked="false">
                <v:path arrowok="t"/>
                <v:fill type="solid"/>
              </v:shape>
            </v:group>
            <v:group style="position:absolute;left:1510;top:1783;width:493;height:809" coordorigin="1510,1783" coordsize="493,809">
              <v:shape style="position:absolute;left:1510;top:1783;width:493;height:809" coordorigin="1510,1783" coordsize="493,809" path="m1856,1971l1631,1971,1631,2541,1636,2567,1649,2583,1668,2591,1695,2590,1715,2582,1728,2568,1734,2548,1734,2255,1856,2255,1856,1971xe" filled="true" fillcolor="#7b7c7b" stroked="false">
                <v:path arrowok="t"/>
                <v:fill type="solid"/>
              </v:shape>
              <v:shape style="position:absolute;left:1510;top:1783;width:493;height:809" coordorigin="1510,1783" coordsize="493,809" path="m1856,2255l1752,2255,1752,2541,1757,2567,1770,2583,1789,2591,1817,2590,1837,2582,1850,2568,1856,2548,1856,2255xe" filled="true" fillcolor="#7b7c7b" stroked="false">
                <v:path arrowok="t"/>
                <v:fill type="solid"/>
              </v:shape>
              <v:shape style="position:absolute;left:1510;top:1783;width:493;height:809" coordorigin="1510,1783" coordsize="493,809" path="m1815,1783l1807,1785,1662,1785,1661,1785,1639,1788,1624,1801,1510,2103,1510,2121,1523,2134,1547,2138,1565,2132,1575,2120,1631,1971,1856,1971,1856,1955,1930,1955,1853,1809,1848,1797,1840,1788,1830,1786,1823,1783,1815,1783xe" filled="true" fillcolor="#7b7c7b" stroked="false">
                <v:path arrowok="t"/>
                <v:fill type="solid"/>
              </v:shape>
              <v:shape style="position:absolute;left:1510;top:1783;width:493;height:809" coordorigin="1510,1783" coordsize="493,809" path="m1930,1955l1856,1955,1938,2109,1951,2121,1970,2125,1993,2114,2002,2100,2000,2086,1930,1955xe" filled="true" fillcolor="#7b7c7b" stroked="false">
                <v:path arrowok="t"/>
                <v:fill type="solid"/>
              </v:shape>
            </v:group>
            <v:group style="position:absolute;left:2150;top:1542;width:231;height:223" coordorigin="2150,1542" coordsize="231,223">
              <v:shape style="position:absolute;left:2150;top:1542;width:231;height:223" coordorigin="2150,1542" coordsize="231,223" path="m2266,1542l2202,1561,2160,1609,2150,1653,2153,1675,2184,1731,2242,1762,2265,1764,2266,1764,2330,1745,2372,1697,2381,1653,2379,1631,2348,1575,2289,1544,2266,1542xe" filled="true" fillcolor="#7b7c7b" stroked="false">
                <v:path arrowok="t"/>
                <v:fill type="solid"/>
              </v:shape>
            </v:group>
            <v:group style="position:absolute;left:2032;top:1783;width:493;height:809" coordorigin="2032,1783" coordsize="493,809">
              <v:shape style="position:absolute;left:2032;top:1783;width:493;height:809" coordorigin="2032,1783" coordsize="493,809" path="m2379,1971l2153,1971,2153,2541,2158,2567,2171,2583,2190,2591,2217,2590,2238,2582,2251,2568,2257,2548,2257,2255,2378,2255,2379,1971xe" filled="true" fillcolor="#7b7c7b" stroked="false">
                <v:path arrowok="t"/>
                <v:fill type="solid"/>
              </v:shape>
              <v:shape style="position:absolute;left:2032;top:1783;width:493;height:809" coordorigin="2032,1783" coordsize="493,809" path="m2378,2255l2275,2255,2275,2541,2280,2567,2293,2583,2312,2591,2339,2590,2359,2582,2373,2568,2378,2548,2378,2255xe" filled="true" fillcolor="#7b7c7b" stroked="false">
                <v:path arrowok="t"/>
                <v:fill type="solid"/>
              </v:shape>
              <v:shape style="position:absolute;left:2032;top:1783;width:493;height:809" coordorigin="2032,1783" coordsize="493,809" path="m2337,1783l2330,1785,2184,1785,2183,1785,2161,1788,2146,1801,2032,2103,2033,2121,2046,2134,2070,2138,2087,2132,2097,2120,2153,1971,2379,1971,2379,1955,2453,1955,2375,1809,2371,1797,2362,1788,2352,1786,2345,1783,2337,1783xe" filled="true" fillcolor="#7b7c7b" stroked="false">
                <v:path arrowok="t"/>
                <v:fill type="solid"/>
              </v:shape>
              <v:shape style="position:absolute;left:2032;top:1783;width:493;height:809" coordorigin="2032,1783" coordsize="493,809" path="m2453,1955l2379,1955,2460,2109,2474,2121,2493,2125,2515,2114,2525,2100,2522,2086,2453,1955xe" filled="true" fillcolor="#7b7c7b" stroked="false">
                <v:path arrowok="t"/>
                <v:fill type="solid"/>
              </v:shape>
            </v:group>
            <v:group style="position:absolute;left:2666;top:1542;width:231;height:223" coordorigin="2666,1542" coordsize="231,223">
              <v:shape style="position:absolute;left:2666;top:1542;width:231;height:223" coordorigin="2666,1542" coordsize="231,223" path="m2782,1542l2718,1561,2676,1609,2666,1653,2669,1675,2700,1731,2758,1762,2781,1764,2782,1764,2846,1745,2888,1697,2897,1653,2895,1631,2864,1575,2805,1544,2782,1542xe" filled="true" fillcolor="#7b7c7b" stroked="false">
                <v:path arrowok="t"/>
                <v:fill type="solid"/>
              </v:shape>
            </v:group>
            <v:group style="position:absolute;left:2548;top:1783;width:493;height:809" coordorigin="2548,1783" coordsize="493,809">
              <v:shape style="position:absolute;left:2548;top:1783;width:493;height:809" coordorigin="2548,1783" coordsize="493,809" path="m2895,1971l2669,1971,2669,2541,2674,2567,2687,2583,2706,2591,2733,2590,2754,2582,2767,2568,2773,2548,2773,2255,2895,2255,2895,1971xe" filled="true" fillcolor="#7b7c7b" stroked="false">
                <v:path arrowok="t"/>
                <v:fill type="solid"/>
              </v:shape>
              <v:shape style="position:absolute;left:2548;top:1783;width:493;height:809" coordorigin="2548,1783" coordsize="493,809" path="m2895,2255l2791,2255,2791,2541,2796,2567,2809,2583,2828,2591,2855,2590,2875,2582,2889,2568,2894,2548,2895,2255xe" filled="true" fillcolor="#7b7c7b" stroked="false">
                <v:path arrowok="t"/>
                <v:fill type="solid"/>
              </v:shape>
              <v:shape style="position:absolute;left:2548;top:1783;width:493;height:809" coordorigin="2548,1783" coordsize="493,809" path="m2853,1783l2846,1785,2700,1785,2699,1785,2677,1788,2662,1801,2548,2103,2549,2121,2562,2134,2586,2138,2603,2132,2613,2120,2669,1971,2895,1971,2895,1955,2969,1955,2891,1809,2887,1797,2879,1788,2869,1786,2861,1783,2853,1783xe" filled="true" fillcolor="#7b7c7b" stroked="false">
                <v:path arrowok="t"/>
                <v:fill type="solid"/>
              </v:shape>
              <v:shape style="position:absolute;left:2548;top:1783;width:493;height:809" coordorigin="2548,1783" coordsize="493,809" path="m2969,1955l2895,1955,2976,2109,2990,2121,3009,2125,3031,2114,3041,2100,3038,2086,2969,1955xe" filled="true" fillcolor="#7b7c7b" stroked="false">
                <v:path arrowok="t"/>
                <v:fill type="solid"/>
              </v:shape>
              <v:shape style="position:absolute;left:454;top:2893;width:11692;height:951" type="#_x0000_t75" stroked="false">
                <v:imagedata r:id="rId10" o:title=""/>
              </v:shape>
              <v:shape style="position:absolute;left:460;top:4423;width:9881;height:1050" type="#_x0000_t75" stroked="false">
                <v:imagedata r:id="rId11" o:title=""/>
              </v:shape>
              <v:shape style="position:absolute;left:417;top:393;width:10548;height:723" type="#_x0000_t202" filled="false" stroked="false">
                <v:textbox inset="0,0,0,0">
                  <w:txbxContent>
                    <w:p>
                      <w:pPr>
                        <w:spacing w:line="402" w:lineRule="exact" w:before="0"/>
                        <w:ind w:left="1109" w:right="0" w:hanging="111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26"/>
                          <w:w w:val="120"/>
                          <w:sz w:val="42"/>
                        </w:rPr>
                        <w:t>F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42"/>
                        </w:rPr>
                        <w:t>act: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3"/>
                          <w:w w:val="120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1"/>
                          <w:w w:val="120"/>
                          <w:sz w:val="28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7"/>
                          <w:w w:val="12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0"/>
                          <w:w w:val="120"/>
                          <w:sz w:val="28"/>
                        </w:rPr>
                        <w:t>nt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2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1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20"/>
                          <w:sz w:val="28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2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0"/>
                          <w:w w:val="120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w w:val="120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1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2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f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7"/>
                          <w:w w:val="120"/>
                          <w:sz w:val="28"/>
                        </w:rPr>
                        <w:t>f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1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20"/>
                          <w:sz w:val="28"/>
                        </w:rPr>
                        <w:t>v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7"/>
                          <w:w w:val="12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120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20"/>
                          <w:sz w:val="28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9"/>
                          <w:w w:val="120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20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1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9"/>
                          <w:w w:val="120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28"/>
                        </w:rPr>
                        <w:t>ega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9"/>
                          <w:w w:val="120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9"/>
                          <w:w w:val="120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28"/>
                        </w:rPr>
                        <w:t>es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1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20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f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1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20"/>
                          <w:sz w:val="28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0"/>
                          <w:w w:val="120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20"/>
                          <w:sz w:val="28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9"/>
                          <w:w w:val="120"/>
                          <w:sz w:val="28"/>
                        </w:rPr>
                        <w:t>re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,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1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9"/>
                          <w:w w:val="120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2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7"/>
                          <w:w w:val="120"/>
                          <w:sz w:val="28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9"/>
                          <w:w w:val="12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,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1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"/>
                          <w:w w:val="120"/>
                          <w:sz w:val="28"/>
                        </w:rPr>
                        <w:t>hn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0"/>
                          <w:w w:val="120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28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0"/>
                          <w:w w:val="120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5"/>
                          <w:w w:val="120"/>
                          <w:sz w:val="28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8"/>
                        </w:rPr>
                        <w:t>,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  <w:p>
                      <w:pPr>
                        <w:spacing w:line="314" w:lineRule="exact" w:before="0"/>
                        <w:ind w:left="110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20"/>
                          <w:sz w:val="28"/>
                        </w:rPr>
                        <w:t>gende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20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0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20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9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28"/>
                        </w:rPr>
                        <w:t>se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28"/>
                        </w:rPr>
                        <w:t>x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28"/>
                        </w:rPr>
                        <w:t>ua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0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20"/>
                          <w:sz w:val="28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20"/>
                          <w:sz w:val="28"/>
                        </w:rPr>
                        <w:t>ien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20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2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20"/>
                          <w:sz w:val="28"/>
                        </w:rPr>
                        <w:t>tio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20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7"/>
                          <w:w w:val="120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3136;top:2399;width:6170;height:240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every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5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adults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America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experience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mental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illness.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22;top:4005;width:8169;height:240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Nearly</w:t>
                      </w:r>
                      <w:r>
                        <w:rPr>
                          <w:rFonts w:ascii="Times New Roman"/>
                          <w:color w:val="231F20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25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(10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million)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adults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America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live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with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serious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mental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illness.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99;top:5633;width:10028;height:240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One-half</w:t>
                      </w:r>
                      <w:r>
                        <w:rPr>
                          <w:rFonts w:ascii="Times New Roman"/>
                          <w:color w:val="231F20"/>
                          <w:spacing w:val="-2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231F20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all</w:t>
                      </w:r>
                      <w:r>
                        <w:rPr>
                          <w:rFonts w:ascii="Times New Roman"/>
                          <w:color w:val="231F20"/>
                          <w:spacing w:val="-2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5"/>
                          <w:sz w:val="24"/>
                        </w:rPr>
                        <w:t>chronic</w:t>
                      </w:r>
                      <w:r>
                        <w:rPr>
                          <w:rFonts w:ascii="Times New Roman"/>
                          <w:color w:val="231F20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mental</w:t>
                      </w:r>
                      <w:r>
                        <w:rPr>
                          <w:rFonts w:ascii="Times New Roman"/>
                          <w:color w:val="231F20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illness</w:t>
                      </w:r>
                      <w:r>
                        <w:rPr>
                          <w:rFonts w:ascii="Times New Roman"/>
                          <w:color w:val="231F20"/>
                          <w:spacing w:val="-2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begins</w:t>
                      </w:r>
                      <w:r>
                        <w:rPr>
                          <w:rFonts w:ascii="Times New Roman"/>
                          <w:color w:val="231F20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by</w:t>
                      </w:r>
                      <w:r>
                        <w:rPr>
                          <w:rFonts w:ascii="Times New Roman"/>
                          <w:color w:val="231F20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2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age</w:t>
                      </w:r>
                      <w:r>
                        <w:rPr>
                          <w:rFonts w:ascii="Times New Roman"/>
                          <w:color w:val="231F20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231F20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14;</w:t>
                      </w:r>
                      <w:r>
                        <w:rPr>
                          <w:rFonts w:ascii="Times New Roman"/>
                          <w:color w:val="231F20"/>
                          <w:spacing w:val="-2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5"/>
                          <w:sz w:val="24"/>
                        </w:rPr>
                        <w:t>thr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5"/>
                          <w:sz w:val="24"/>
                        </w:rPr>
                        <w:t>ee-quarters</w:t>
                      </w:r>
                      <w:r>
                        <w:rPr>
                          <w:rFonts w:ascii="Times New Roman"/>
                          <w:color w:val="231F20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by</w:t>
                      </w:r>
                      <w:r>
                        <w:rPr>
                          <w:rFonts w:ascii="Times New Roman"/>
                          <w:color w:val="231F20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2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age</w:t>
                      </w:r>
                      <w:r>
                        <w:rPr>
                          <w:rFonts w:ascii="Times New Roman"/>
                          <w:color w:val="231F20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231F20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5"/>
                          <w:sz w:val="24"/>
                        </w:rPr>
                        <w:t>24.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10.75pt;height:225.2pt;mso-position-horizontal-relative:char;mso-position-vertical-relative:line" coordorigin="0,0" coordsize="12215,4504">
            <v:group style="position:absolute;left:417;top:0;width:11776;height:4504" coordorigin="417,0" coordsize="11776,4504">
              <v:shape style="position:absolute;left:417;top:0;width:11776;height:4504" coordorigin="417,0" coordsize="11776,4504" path="m12192,4504l417,4504,417,0,12192,0,12192,4504xe" filled="true" fillcolor="#c2c0c1" stroked="false">
                <v:path arrowok="t"/>
                <v:fill type="solid"/>
              </v:shape>
              <v:shape style="position:absolute;left:421;top:11;width:11793;height:4390" type="#_x0000_t75" stroked="false">
                <v:imagedata r:id="rId12" o:title=""/>
              </v:shape>
              <v:shape style="position:absolute;left:0;top:211;width:9771;height:811" type="#_x0000_t75" stroked="false">
                <v:imagedata r:id="rId13" o:title=""/>
              </v:shape>
            </v:group>
            <v:group style="position:absolute;left:22;top:253;width:9664;height:680" coordorigin="22,253" coordsize="9664,680">
              <v:shape style="position:absolute;left:22;top:253;width:9664;height:680" coordorigin="22,253" coordsize="9664,680" path="m9685,933l22,933,22,253,9685,253,9685,933xe" filled="true" fillcolor="#039ba8" stroked="false">
                <v:path arrowok="t"/>
                <v:fill type="solid"/>
              </v:shape>
              <v:shape style="position:absolute;left:571;top:1101;width:2064;height:2026" type="#_x0000_t75" stroked="false">
                <v:imagedata r:id="rId14" o:title=""/>
              </v:shape>
            </v:group>
            <v:group style="position:absolute;left:629;top:1159;width:1891;height:1853" coordorigin="629,1159" coordsize="1891,1853">
              <v:shape style="position:absolute;left:629;top:1159;width:1891;height:1853" coordorigin="629,1159" coordsize="1891,1853" path="m1570,1159l1493,1162,1418,1171,1344,1186,1273,1207,1204,1232,1138,1263,1074,1299,1014,1339,958,1383,905,1431,856,1484,811,1539,770,1598,734,1660,703,1725,677,1793,656,1863,641,1935,632,2009,629,2085,632,2161,641,2235,656,2307,677,2377,703,2445,734,2510,771,2572,811,2631,857,2687,906,2739,959,2788,1016,2832,1077,2872,1140,2908,1207,2938,1276,2964,1347,2984,1421,2999,1497,3008,1574,3011,1652,3008,1727,2999,1801,2984,1873,2964,1942,2938,2008,2908,2072,2872,2132,2832,2180,2794,1574,2794,1515,2792,1400,2774,1292,2739,1193,2688,1103,2623,1024,2546,958,2458,907,2361,871,2255,852,2143,850,2085,852,2027,871,1915,906,1810,958,1712,1023,1624,1101,1547,1191,1483,1290,1432,1397,1397,1511,1378,1570,1375,1570,1159xe" filled="true" fillcolor="#c2c0c1" stroked="false">
                <v:path arrowok="t"/>
                <v:fill type="solid"/>
              </v:shape>
              <v:shape style="position:absolute;left:629;top:1159;width:1891;height:1853" coordorigin="629,1159" coordsize="1891,1853" path="m2399,1634l2199,1727,2209,1745,2219,1762,2244,1816,2265,1873,2281,1932,2294,2011,2298,2070,2296,2131,2277,2246,2241,2355,2190,2454,2124,2544,2045,2622,1955,2687,1856,2738,1748,2774,1633,2792,1574,2794,2180,2794,2242,2739,2292,2687,2337,2631,2378,2572,2414,2510,2445,2445,2471,2377,2492,2307,2507,2235,2516,2161,2519,2085,2519,2064,2516,2003,2508,1943,2497,1884,2476,1807,2452,1741,2427,1687,2409,1651,2399,1634xe" filled="true" fillcolor="#c2c0c1" stroked="false">
                <v:path arrowok="t"/>
                <v:fill type="solid"/>
              </v:shape>
            </v:group>
            <v:group style="position:absolute;left:1570;top:1158;width:824;height:569" coordorigin="1570,1158" coordsize="824,569">
              <v:shape style="position:absolute;left:1570;top:1158;width:824;height:569" coordorigin="1570,1158" coordsize="824,569" path="m2180,1375l1574,1375,1602,1375,1628,1376,1703,1384,1771,1399,1834,1420,1891,1445,1945,1475,2011,1519,2058,1557,2101,1599,2141,1644,2177,1693,2199,1727,2394,1624,2361,1573,2326,1524,2287,1478,2246,1434,2202,1393,2186,1380,2180,1375xe" filled="true" fillcolor="#6c9c40" stroked="false">
                <v:path arrowok="t"/>
                <v:fill type="solid"/>
              </v:shape>
              <v:shape style="position:absolute;left:1570;top:1158;width:824;height:569" coordorigin="1570,1158" coordsize="824,569" path="m1574,1158l1570,1159,1570,1375,1574,1375,2180,1375,2132,1338,2061,1291,1986,1250,1904,1215,1846,1196,1784,1181,1719,1170,1649,1162,1612,1160,1574,1158xe" filled="true" fillcolor="#6c9c40" stroked="false">
                <v:path arrowok="t"/>
                <v:fill type="solid"/>
              </v:shape>
              <v:shape style="position:absolute;left:2904;top:1100;width:2064;height:2026" type="#_x0000_t75" stroked="false">
                <v:imagedata r:id="rId15" o:title=""/>
              </v:shape>
            </v:group>
            <v:group style="position:absolute;left:3902;top:1158;width:895;height:690" coordorigin="3902,1158" coordsize="895,690">
              <v:shape style="position:absolute;left:3902;top:1158;width:895;height:690" coordorigin="3902,1158" coordsize="895,690" path="m4513,1374l3906,1374,3934,1374,3960,1375,4035,1384,4104,1398,4166,1419,4224,1444,4277,1474,4345,1519,4395,1561,4442,1607,4484,1656,4521,1710,4554,1766,4581,1826,4589,1847,4797,1773,4766,1699,4728,1628,4685,1561,4637,1497,4583,1438,4524,1384,4513,1374xe" filled="true" fillcolor="#6c9c40" stroked="false">
                <v:path arrowok="t"/>
                <v:fill type="solid"/>
              </v:shape>
              <v:shape style="position:absolute;left:3902;top:1158;width:895;height:690" coordorigin="3902,1158" coordsize="895,690" path="m3906,1158l3902,1158,3902,1374,3906,1374,4513,1374,4461,1334,4391,1288,4317,1248,4236,1214,4178,1195,4117,1180,4051,1169,3981,1161,3944,1159,3906,1158xe" filled="true" fillcolor="#6c9c40" stroked="false">
                <v:path arrowok="t"/>
                <v:fill type="solid"/>
              </v:shape>
            </v:group>
            <v:group style="position:absolute;left:2961;top:1158;width:1891;height:1853" coordorigin="2961,1158" coordsize="1891,1853">
              <v:shape style="position:absolute;left:2961;top:1158;width:1891;height:1853" coordorigin="2961,1158" coordsize="1891,1853" path="m3902,1158l3825,1161,3750,1170,3676,1185,3605,1206,3536,1232,3470,1262,3407,1298,3347,1338,3290,1382,3237,1431,3188,1483,3143,1538,3102,1597,3066,1660,3035,1725,3009,1792,2989,1862,2973,1934,2964,2008,2961,2084,2964,2160,2974,2234,2989,2306,3009,2376,3036,2444,3067,2509,3103,2571,3144,2631,3189,2686,3238,2739,3292,2787,3348,2831,3409,2871,3472,2907,3539,2937,3608,2963,3680,2983,3753,2998,3829,3007,3906,3010,3984,3007,4060,2998,4133,2983,4205,2963,4274,2937,4340,2907,4404,2871,4464,2831,4513,2794,3906,2794,3847,2791,3732,2773,3625,2738,3525,2687,3435,2623,3357,2545,3291,2457,3239,2360,3203,2254,3185,2142,3182,2084,3185,2026,3203,1914,3239,1809,3290,1711,3356,1624,3434,1547,3523,1482,3622,1431,3729,1396,3843,1377,3902,1374,3902,1158xe" filled="true" fillcolor="#c2c0c1" stroked="false">
                <v:path arrowok="t"/>
                <v:fill type="solid"/>
              </v:shape>
              <v:shape style="position:absolute;left:2961;top:1158;width:1891;height:1853" coordorigin="2961,1158" coordsize="1891,1853" path="m4797,1773l4589,1847,4592,1857,4596,1868,4615,1935,4627,2014,4631,2076,4628,2135,4610,2249,4574,2356,4522,2455,4456,2544,4377,2622,4288,2687,4188,2738,4080,2773,3966,2791,3906,2794,4513,2794,4574,2739,4624,2686,4669,2631,4710,2571,4746,2509,4777,2444,4803,2376,4824,2306,4839,2234,4849,2160,4852,2084,4851,2063,4848,2002,4840,1942,4829,1883,4808,1806,4797,1775,4797,1773xe" filled="true" fillcolor="#c2c0c1" stroked="false">
                <v:path arrowok="t"/>
                <v:fill type="solid"/>
              </v:shape>
              <v:shape style="position:absolute;left:5307;top:1140;width:2064;height:2026" type="#_x0000_t75" stroked="false">
                <v:imagedata r:id="rId16" o:title=""/>
              </v:shape>
            </v:group>
            <v:group style="position:absolute;left:5365;top:1198;width:1891;height:1853" coordorigin="5365,1198" coordsize="1891,1853">
              <v:shape style="position:absolute;left:5365;top:1198;width:1891;height:1853" coordorigin="5365,1198" coordsize="1891,1853" path="m6306,1198l6229,1201,6154,1211,6080,1226,6009,1246,5940,1272,5874,1303,5811,1338,5751,1378,5694,1422,5641,1471,5592,1523,5547,1579,5506,1638,5470,1700,5439,1765,5413,1832,5392,1902,5377,1974,5368,2048,5365,2124,5368,2200,5377,2274,5393,2346,5413,2417,5439,2484,5471,2549,5507,2612,5548,2671,5593,2727,5642,2779,5695,2827,5752,2871,5813,2911,5876,2947,5943,2978,6012,3003,6083,3023,6157,3038,6233,3047,6310,3050,6388,3047,6463,3038,6537,3023,6609,3003,6678,2978,6744,2947,6808,2911,6868,2871,6917,2834,6310,2834,6251,2831,6136,2813,6029,2778,5929,2727,5839,2663,5761,2586,5695,2498,5643,2400,5607,2294,5588,2182,5586,2124,5588,2066,5607,1954,5643,1849,5694,1752,5760,1664,5838,1587,5927,1522,6026,1471,6133,1436,6247,1417,6306,1414,6306,1198xe" filled="true" fillcolor="#c2c0c1" stroked="false">
                <v:path arrowok="t"/>
                <v:fill type="solid"/>
              </v:shape>
              <v:shape style="position:absolute;left:5365;top:1198;width:1891;height:1853" coordorigin="5365,1198" coordsize="1891,1853" path="m7172,1744l6963,1818,6972,1836,6980,1854,7001,1910,7017,1970,7030,2049,7034,2108,7032,2168,7013,2284,6977,2393,6926,2493,6860,2583,6781,2661,6692,2727,6592,2778,6484,2813,6370,2831,6310,2834,6917,2834,6978,2779,7028,2727,7073,2671,7114,2612,7150,2549,7181,2484,7207,2417,7228,2346,7243,2274,7252,2200,7256,2124,7255,2103,7252,2042,7244,1982,7233,1923,7212,1847,7188,1781,7180,1763,7172,1744xe" filled="true" fillcolor="#c2c0c1" stroked="false">
                <v:path arrowok="t"/>
                <v:fill type="solid"/>
              </v:shape>
            </v:group>
            <v:group style="position:absolute;left:6306;top:1198;width:861;height:605" coordorigin="6306,1198" coordsize="861,605">
              <v:shape style="position:absolute;left:6306;top:1198;width:861;height:605" coordorigin="6306,1198" coordsize="861,605" path="m6917,1414l6310,1414,6338,1415,6364,1416,6439,1424,6508,1439,6570,1459,6628,1485,6681,1514,6747,1559,6794,1597,6838,1639,6878,1684,6914,1733,6946,1785,6955,1802,7167,1734,7136,1675,7101,1618,7062,1563,7019,1512,6972,1463,6922,1419,6917,1414xe" filled="true" fillcolor="#6c9c40" stroked="false">
                <v:path arrowok="t"/>
                <v:fill type="solid"/>
              </v:shape>
              <v:shape style="position:absolute;left:6306;top:1198;width:861;height:605" coordorigin="6306,1198" coordsize="861,605" path="m6310,1198l6306,1198,6306,1414,6310,1414,6917,1414,6865,1374,6795,1328,6721,1288,6640,1254,6582,1236,6521,1220,6455,1209,6385,1201,6348,1199,6310,1198xe" filled="true" fillcolor="#6c9c40" stroked="false">
                <v:path arrowok="t"/>
                <v:fill type="solid"/>
              </v:shape>
              <v:shape style="position:absolute;left:7688;top:1146;width:2064;height:2026" type="#_x0000_t75" stroked="false">
                <v:imagedata r:id="rId17" o:title=""/>
              </v:shape>
            </v:group>
            <v:group style="position:absolute;left:8687;top:1203;width:714;height:441" coordorigin="8687,1203" coordsize="714,441">
              <v:shape style="position:absolute;left:8687;top:1203;width:714;height:441" coordorigin="8687,1203" coordsize="714,441" path="m9297,1420l8691,1420,8718,1420,8745,1421,8820,1430,8888,1444,8951,1465,9008,1490,9061,1520,9127,1564,9174,1602,9217,1644,9401,1519,9345,1462,9300,1422,9297,1420xe" filled="true" fillcolor="#6c9c40" stroked="false">
                <v:path arrowok="t"/>
                <v:fill type="solid"/>
              </v:shape>
              <v:shape style="position:absolute;left:8687;top:1203;width:714;height:441" coordorigin="8687,1203" coordsize="714,441" path="m8691,1203l8687,1204,8687,1420,8691,1420,9297,1420,9246,1381,9176,1335,9101,1294,9021,1260,8963,1241,8901,1226,8835,1215,8765,1207,8729,1205,8691,1203xe" filled="true" fillcolor="#6c9c40" stroked="false">
                <v:path arrowok="t"/>
                <v:fill type="solid"/>
              </v:shape>
            </v:group>
            <v:group style="position:absolute;left:7745;top:1204;width:1891;height:1853" coordorigin="7745,1204" coordsize="1891,1853">
              <v:shape style="position:absolute;left:7745;top:1204;width:1891;height:1853" coordorigin="7745,1204" coordsize="1891,1853" path="m8687,1204l8610,1207,8534,1216,8461,1231,8389,1252,8321,1278,8254,1308,8191,1344,8131,1384,8074,1428,8021,1476,7972,1529,7927,1584,7887,1643,7851,1705,7820,1770,7794,1838,7773,1908,7758,1980,7749,2054,7745,2130,7749,2206,7758,2280,7773,2352,7794,2422,7820,2490,7851,2555,7887,2617,7928,2677,7973,2732,8023,2785,8076,2833,8133,2877,8193,2917,8257,2953,8323,2983,8392,3009,8464,3029,8538,3044,8613,3053,8691,3056,8768,3053,8844,3044,8918,3029,8989,3009,9058,2983,9125,2953,9188,2917,9249,2877,9297,2840,8691,2840,8631,2837,8517,2819,8409,2784,8310,2733,8220,2668,8141,2591,8075,2503,8023,2406,7988,2300,7969,2188,7966,2130,7969,2072,7987,1960,8023,1855,8074,1757,8140,1669,8218,1593,8307,1528,8406,1477,8514,1442,8628,1423,8687,1420,8687,1204xe" filled="true" fillcolor="#c2c0c1" stroked="false">
                <v:path arrowok="t"/>
                <v:fill type="solid"/>
              </v:shape>
              <v:shape style="position:absolute;left:7745;top:1204;width:1891;height:1853" coordorigin="7745,1204" coordsize="1891,1853" path="m9411,1531l9225,1652,9239,1666,9252,1682,9288,1730,9321,1780,9349,1834,9372,1890,9391,1951,9404,2011,9414,2089,9415,2130,9413,2185,9394,2298,9358,2404,9306,2502,9240,2591,9162,2668,9072,2733,8972,2784,8865,2819,8750,2837,8691,2840,9297,2840,9359,2785,9408,2732,9453,2677,9494,2617,9530,2555,9562,2490,9588,2422,9608,2352,9624,2280,9633,2206,9636,2130,9636,2109,9632,2048,9625,1988,9613,1929,9592,1852,9568,1786,9543,1731,9515,1678,9483,1626,9448,1577,9424,1546,9411,1531xe" filled="true" fillcolor="#c2c0c1" stroked="false">
                <v:path arrowok="t"/>
                <v:fill type="solid"/>
              </v:shape>
              <v:shape style="position:absolute;left:10033;top:1169;width:2064;height:2026" type="#_x0000_t75" stroked="false">
                <v:imagedata r:id="rId18" o:title=""/>
              </v:shape>
            </v:group>
            <v:group style="position:absolute;left:10090;top:1227;width:1880;height:1853" coordorigin="10090,1227" coordsize="1880,1853">
              <v:shape style="position:absolute;left:10090;top:1227;width:1880;height:1853" coordorigin="10090,1227" coordsize="1880,1853" path="m11031,1227l10954,1230,10879,1240,10805,1255,10734,1275,10665,1301,10599,1332,10536,1367,10476,1407,10419,1451,10366,1500,10317,1552,10272,1608,10231,1667,10195,1729,10164,1794,10138,1861,10118,1931,10103,2003,10093,2077,10090,2153,10093,2229,10103,2303,10118,2375,10138,2446,10165,2513,10196,2578,10232,2641,10273,2700,10318,2756,10367,2808,10421,2856,10478,2900,10538,2940,10601,2976,10668,3006,10737,3032,10809,3052,10882,3067,10958,3076,11035,3079,11106,3077,11174,3069,11241,3057,11307,3040,11370,3019,11432,2994,11491,2964,11548,2931,11602,2894,11642,2863,11035,2863,10976,2860,10862,2842,10754,2807,10654,2756,10564,2692,10486,2615,10420,2527,10368,2429,10332,2323,10314,2211,10311,2153,10314,2095,10332,1983,10368,1878,10419,1781,10485,1693,10563,1616,10652,1551,10751,1500,10858,1465,10972,1446,11031,1443,11031,1227xe" filled="true" fillcolor="#c2c0c1" stroked="false">
                <v:path arrowok="t"/>
                <v:fill type="solid"/>
              </v:shape>
              <v:shape style="position:absolute;left:10090;top:1227;width:1880;height:1853" coordorigin="10090,1227" coordsize="1880,1853" path="m11752,2258l11729,2358,11692,2452,11643,2539,11582,2618,11510,2688,11430,2748,11340,2797,11244,2833,11142,2855,11035,2863,11642,2863,11701,2810,11746,2763,11788,2713,11826,2661,11860,2605,11891,2548,11917,2488,11939,2426,11956,2362,11969,2296,11752,2258xe" filled="true" fillcolor="#c2c0c1" stroked="false">
                <v:path arrowok="t"/>
                <v:fill type="solid"/>
              </v:shape>
            </v:group>
            <v:group style="position:absolute;left:11031;top:1227;width:950;height:1070" coordorigin="11031,1227" coordsize="950,1070">
              <v:shape style="position:absolute;left:11031;top:1227;width:950;height:1070" coordorigin="11031,1227" coordsize="950,1070" path="m11642,1443l11035,1443,11063,1444,11089,1445,11164,1453,11233,1468,11295,1488,11353,1514,11406,1543,11475,1589,11529,1634,11578,1684,11623,1738,11661,1797,11694,1859,11721,1925,11739,1985,11754,2064,11759,2124,11760,2157,11759,2167,11759,2188,11757,2208,11756,2227,11753,2246,11969,2296,11978,2217,11981,2167,11980,2135,11977,2073,11970,2013,11954,1935,11932,1860,11899,1780,11861,1704,11817,1634,11768,1569,11713,1508,11654,1453,11642,1443xe" filled="true" fillcolor="#6c9c40" stroked="false">
                <v:path arrowok="t"/>
                <v:fill type="solid"/>
              </v:shape>
              <v:shape style="position:absolute;left:11031;top:1227;width:950;height:1070" coordorigin="11031,1227" coordsize="950,1070" path="m11035,1227l11031,1227,11031,1443,11035,1443,11642,1443,11590,1403,11520,1357,11446,1317,11365,1283,11307,1265,11246,1249,11180,1238,11110,1230,11073,1228,11035,1227xe" filled="true" fillcolor="#6c9c40" stroked="false">
                <v:path arrowok="t"/>
                <v:fill type="solid"/>
              </v:shape>
              <v:shape style="position:absolute;left:422;top:407;width:9097;height:420" type="#_x0000_t202" filled="false" stroked="false">
                <v:textbox inset="0,0,0,0">
                  <w:txbxContent>
                    <w:p>
                      <w:pPr>
                        <w:spacing w:line="41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42"/>
                        </w:rPr>
                        <w:t>Pr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42"/>
                        </w:rPr>
                        <w:t>evalence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8"/>
                          <w:w w:val="120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42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0"/>
                          <w:w w:val="120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42"/>
                        </w:rPr>
                        <w:t>Adult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7"/>
                          <w:w w:val="120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42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42"/>
                        </w:rPr>
                        <w:t>ental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7"/>
                          <w:w w:val="120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42"/>
                        </w:rPr>
                        <w:t>Illness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8"/>
                          <w:w w:val="120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42"/>
                        </w:rPr>
                        <w:t>by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7"/>
                          <w:w w:val="120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42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20"/>
                          <w:sz w:val="42"/>
                        </w:rPr>
                        <w:t>ace</w:t>
                      </w:r>
                      <w:r>
                        <w:rPr>
                          <w:rFonts w:ascii="Times New Roman"/>
                          <w:sz w:val="42"/>
                        </w:rPr>
                      </w:r>
                    </w:p>
                  </w:txbxContent>
                </v:textbox>
                <w10:wrap type="none"/>
              </v:shape>
              <v:shape style="position:absolute;left:909;top:1915;width:1268;height:520" type="#_x0000_t202" filled="false" stroked="false">
                <v:textbox inset="0,0,0,0">
                  <w:txbxContent>
                    <w:p>
                      <w:pPr>
                        <w:spacing w:line="50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/>
                          <w:b/>
                          <w:color w:val="313231"/>
                          <w:spacing w:val="-42"/>
                          <w:sz w:val="52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color w:val="313231"/>
                          <w:spacing w:val="-26"/>
                          <w:sz w:val="52"/>
                        </w:rPr>
                        <w:t>6</w:t>
                      </w:r>
                      <w:r>
                        <w:rPr>
                          <w:rFonts w:ascii="Times New Roman"/>
                          <w:b/>
                          <w:color w:val="313231"/>
                          <w:spacing w:val="-38"/>
                          <w:sz w:val="52"/>
                        </w:rPr>
                        <w:t>.3%</w:t>
                      </w:r>
                      <w:r>
                        <w:rPr>
                          <w:rFonts w:ascii="Times New Roman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260;top:1915;width:1269;height:520" type="#_x0000_t202" filled="false" stroked="false">
                <v:textbox inset="0,0,0,0">
                  <w:txbxContent>
                    <w:p>
                      <w:pPr>
                        <w:spacing w:line="50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/>
                          <w:b/>
                          <w:color w:val="313231"/>
                          <w:spacing w:val="-42"/>
                          <w:sz w:val="52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color w:val="313231"/>
                          <w:spacing w:val="-26"/>
                          <w:sz w:val="52"/>
                        </w:rPr>
                        <w:t>9</w:t>
                      </w:r>
                      <w:r>
                        <w:rPr>
                          <w:rFonts w:ascii="Times New Roman"/>
                          <w:b/>
                          <w:color w:val="313231"/>
                          <w:spacing w:val="-38"/>
                          <w:sz w:val="52"/>
                        </w:rPr>
                        <w:t>.3%</w:t>
                      </w:r>
                      <w:r>
                        <w:rPr>
                          <w:rFonts w:ascii="Times New Roman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5655;top:1915;width:1342;height:520" type="#_x0000_t202" filled="false" stroked="false">
                <v:textbox inset="0,0,0,0">
                  <w:txbxContent>
                    <w:p>
                      <w:pPr>
                        <w:spacing w:line="50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/>
                          <w:b/>
                          <w:color w:val="313231"/>
                          <w:spacing w:val="-37"/>
                          <w:sz w:val="52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color w:val="313231"/>
                          <w:spacing w:val="-21"/>
                          <w:sz w:val="52"/>
                        </w:rPr>
                        <w:t>8</w:t>
                      </w:r>
                      <w:r>
                        <w:rPr>
                          <w:rFonts w:ascii="Times New Roman"/>
                          <w:b/>
                          <w:color w:val="313231"/>
                          <w:spacing w:val="-30"/>
                          <w:sz w:val="52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313231"/>
                          <w:spacing w:val="-25"/>
                          <w:sz w:val="52"/>
                        </w:rPr>
                        <w:t>6</w:t>
                      </w:r>
                      <w:r>
                        <w:rPr>
                          <w:rFonts w:ascii="Times New Roman"/>
                          <w:b/>
                          <w:color w:val="313231"/>
                          <w:sz w:val="52"/>
                        </w:rPr>
                        <w:t>%</w:t>
                      </w:r>
                      <w:r>
                        <w:rPr>
                          <w:rFonts w:ascii="Times New Roman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8027;top:1915;width:1288;height:520" type="#_x0000_t202" filled="false" stroked="false">
                <v:textbox inset="0,0,0,0">
                  <w:txbxContent>
                    <w:p>
                      <w:pPr>
                        <w:spacing w:line="50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/>
                          <w:b/>
                          <w:color w:val="313231"/>
                          <w:spacing w:val="-37"/>
                          <w:sz w:val="52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color w:val="313231"/>
                          <w:spacing w:val="-25"/>
                          <w:sz w:val="52"/>
                        </w:rPr>
                        <w:t>3</w:t>
                      </w:r>
                      <w:r>
                        <w:rPr>
                          <w:rFonts w:ascii="Times New Roman"/>
                          <w:b/>
                          <w:color w:val="313231"/>
                          <w:spacing w:val="-33"/>
                          <w:sz w:val="52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313231"/>
                          <w:spacing w:val="-32"/>
                          <w:sz w:val="52"/>
                        </w:rPr>
                        <w:t>9%</w:t>
                      </w:r>
                      <w:r>
                        <w:rPr>
                          <w:rFonts w:ascii="Times New Roman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10389;top:1915;width:1309;height:520" type="#_x0000_t202" filled="false" stroked="false">
                <v:textbox inset="0,0,0,0">
                  <w:txbxContent>
                    <w:p>
                      <w:pPr>
                        <w:spacing w:line="50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/>
                          <w:b/>
                          <w:color w:val="313231"/>
                          <w:spacing w:val="-20"/>
                          <w:w w:val="95"/>
                          <w:sz w:val="52"/>
                        </w:rPr>
                        <w:t>2</w:t>
                      </w:r>
                      <w:r>
                        <w:rPr>
                          <w:rFonts w:ascii="Times New Roman"/>
                          <w:b/>
                          <w:color w:val="313231"/>
                          <w:spacing w:val="-21"/>
                          <w:w w:val="95"/>
                          <w:sz w:val="52"/>
                        </w:rPr>
                        <w:t>8.</w:t>
                      </w:r>
                      <w:r>
                        <w:rPr>
                          <w:rFonts w:ascii="Times New Roman"/>
                          <w:b/>
                          <w:color w:val="313231"/>
                          <w:spacing w:val="-30"/>
                          <w:w w:val="95"/>
                          <w:sz w:val="52"/>
                        </w:rPr>
                        <w:t>3</w:t>
                      </w:r>
                      <w:r>
                        <w:rPr>
                          <w:rFonts w:ascii="Times New Roman"/>
                          <w:b/>
                          <w:color w:val="313231"/>
                          <w:w w:val="95"/>
                          <w:sz w:val="52"/>
                        </w:rPr>
                        <w:t>%</w:t>
                      </w:r>
                      <w:r>
                        <w:rPr>
                          <w:rFonts w:ascii="Times New Roman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670;top:3252;width:1616;height:1020" type="#_x0000_t202" filled="false" stroked="false">
                <v:textbox inset="0,0,0,0">
                  <w:txbxContent>
                    <w:p>
                      <w:pPr>
                        <w:spacing w:line="227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Hi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span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ic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adults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60" w:lineRule="exact" w:before="8"/>
                        <w:ind w:left="81" w:right="79" w:hanging="1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livi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ng</w:t>
                      </w:r>
                      <w:r>
                        <w:rPr>
                          <w:rFonts w:ascii="Times New Roman"/>
                          <w:color w:val="231F20"/>
                          <w:spacing w:val="-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wi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3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26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ment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he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26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ond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iti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on.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187;top:3252;width:1454;height:1020" type="#_x0000_t202" filled="false" stroked="false">
                <v:textbox inset="0,0,0,0">
                  <w:txbxContent>
                    <w:p>
                      <w:pPr>
                        <w:spacing w:line="227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adults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60" w:lineRule="exact" w:before="8"/>
                        <w:ind w:left="0" w:right="0" w:hanging="1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livi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ng</w:t>
                      </w:r>
                      <w:r>
                        <w:rPr>
                          <w:rFonts w:ascii="Times New Roman"/>
                          <w:color w:val="231F20"/>
                          <w:spacing w:val="-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wi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3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26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ment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he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26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ond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iti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on.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577;top:3251;width:1454;height:1020" type="#_x0000_t202" filled="false" stroked="false">
                <v:textbox inset="0,0,0,0">
                  <w:txbxContent>
                    <w:p>
                      <w:pPr>
                        <w:spacing w:line="227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Bl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ck</w:t>
                      </w:r>
                      <w:r>
                        <w:rPr>
                          <w:rFonts w:ascii="Times New Roman"/>
                          <w:color w:val="231F20"/>
                          <w:spacing w:val="-4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adults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60" w:lineRule="exact" w:before="8"/>
                        <w:ind w:left="0" w:right="0" w:hanging="1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livi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ng</w:t>
                      </w:r>
                      <w:r>
                        <w:rPr>
                          <w:rFonts w:ascii="Times New Roman"/>
                          <w:color w:val="231F20"/>
                          <w:spacing w:val="-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wi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3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26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ment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he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26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ond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iti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on.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012;top:3251;width:1454;height:1020" type="#_x0000_t202" filled="false" stroked="false">
                <v:textbox inset="0,0,0,0">
                  <w:txbxContent>
                    <w:p>
                      <w:pPr>
                        <w:spacing w:line="227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color w:val="231F20"/>
                          <w:spacing w:val="-2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adults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60" w:lineRule="exact" w:before="8"/>
                        <w:ind w:left="0" w:right="0" w:hanging="1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livi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ng</w:t>
                      </w:r>
                      <w:r>
                        <w:rPr>
                          <w:rFonts w:ascii="Times New Roman"/>
                          <w:color w:val="231F20"/>
                          <w:spacing w:val="-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wi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3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26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ment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he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26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ond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iti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on.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106;top:3251;width:1992;height:1229" type="#_x0000_t202" filled="false" stroked="false">
                <v:textbox inset="0,0,0,0">
                  <w:txbxContent>
                    <w:p>
                      <w:pPr>
                        <w:spacing w:line="227" w:lineRule="exact" w:before="0"/>
                        <w:ind w:left="0" w:right="55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5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05"/>
                          <w:sz w:val="24"/>
                        </w:rPr>
                        <w:t>/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05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05"/>
                          <w:sz w:val="24"/>
                        </w:rPr>
                        <w:t>*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adults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60" w:lineRule="exact" w:before="8"/>
                        <w:ind w:left="240" w:right="295" w:hanging="1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livi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ng</w:t>
                      </w:r>
                      <w:r>
                        <w:rPr>
                          <w:rFonts w:ascii="Times New Roman"/>
                          <w:color w:val="231F20"/>
                          <w:spacing w:val="-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wi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3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26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ment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he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26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ond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iti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on.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before="49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4"/>
                        </w:rPr>
                        <w:t>*American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14"/>
                        </w:rPr>
                        <w:t>Indian/Alaska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14"/>
                        </w:rPr>
                        <w:t>Native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07.25pt;height:407.2pt;mso-position-horizontal-relative:char;mso-position-vertical-relative:line" coordorigin="0,0" coordsize="6145,8144">
            <v:group style="position:absolute;left:412;top:0;width:5733;height:8144" coordorigin="412,0" coordsize="5733,8144">
              <v:shape style="position:absolute;left:412;top:0;width:5733;height:8144" coordorigin="412,0" coordsize="5733,8144" path="m6144,8143l412,8143,412,0,6144,0,6144,8143xe" filled="true" fillcolor="#c2c0c1" stroked="false">
                <v:path arrowok="t"/>
                <v:fill type="solid"/>
              </v:shape>
              <v:shape style="position:absolute;left:430;top:34;width:5696;height:8049" type="#_x0000_t75" stroked="false">
                <v:imagedata r:id="rId19" o:title=""/>
              </v:shape>
              <v:shape style="position:absolute;left:0;top:196;width:5059;height:811" type="#_x0000_t75" stroked="false">
                <v:imagedata r:id="rId20" o:title=""/>
              </v:shape>
            </v:group>
            <v:group style="position:absolute;left:8;top:238;width:4962;height:680" coordorigin="8,238" coordsize="4962,680">
              <v:shape style="position:absolute;left:8;top:238;width:4962;height:680" coordorigin="8,238" coordsize="4962,680" path="m4970,918l8,918,8,238,4970,238,4970,918xe" filled="true" fillcolor="#039ba8" stroked="false">
                <v:path arrowok="t"/>
                <v:fill type="solid"/>
              </v:shape>
            </v:group>
            <v:group style="position:absolute;left:1778;top:1919;width:231;height:223" coordorigin="1778,1919" coordsize="231,223">
              <v:shape style="position:absolute;left:1778;top:1919;width:231;height:223" coordorigin="1778,1919" coordsize="231,223" path="m1893,1919l1829,1938,1787,1987,1778,2030,1781,2053,1812,2109,1870,2139,1894,2141,1894,2141,1959,2122,2000,2073,2009,2030,2007,2007,1975,1951,1916,1921,1893,1919xe" filled="true" fillcolor="#6c9c40" stroked="false">
                <v:path arrowok="t"/>
                <v:fill type="solid"/>
              </v:shape>
            </v:group>
            <v:group style="position:absolute;left:1635;top:2160;width:493;height:809" coordorigin="1635,2160" coordsize="493,809">
              <v:shape style="position:absolute;left:1635;top:2160;width:493;height:809" coordorigin="1635,2160" coordsize="493,809" path="m2006,2632l1903,2632,1903,2925,1909,2945,1922,2959,1942,2967,1969,2968,1988,2960,2001,2944,2006,2918,2006,2632xe" filled="true" fillcolor="#6c9c40" stroked="false">
                <v:path arrowok="t"/>
                <v:fill type="solid"/>
              </v:shape>
              <v:shape style="position:absolute;left:1635;top:2160;width:493;height:809" coordorigin="1635,2160" coordsize="493,809" path="m2071,2332l1781,2332,1781,2632,1781,2925,1848,2968,1867,2960,1880,2944,1885,2918,1885,2632,2006,2632,2006,2348,2077,2348,2071,2332xe" filled="true" fillcolor="#6c9c40" stroked="false">
                <v:path arrowok="t"/>
                <v:fill type="solid"/>
              </v:shape>
              <v:shape style="position:absolute;left:1635;top:2160;width:493;height:809" coordorigin="1635,2160" coordsize="493,809" path="m2077,2348l2006,2348,2062,2497,2072,2509,2090,2515,2114,2511,2127,2498,2127,2480,2077,2348xe" filled="true" fillcolor="#6c9c40" stroked="false">
                <v:path arrowok="t"/>
                <v:fill type="solid"/>
              </v:shape>
              <v:shape style="position:absolute;left:1635;top:2160;width:493;height:809" coordorigin="1635,2160" coordsize="493,809" path="m1822,2160l1814,2160,1807,2163,1797,2165,1789,2174,1784,2186,1637,2463,1635,2477,1644,2491,1667,2502,1686,2498,1699,2486,1781,2332,2071,2332,2013,2178,1998,2165,1976,2162,1975,2162,1830,2162,1822,2160xe" filled="true" fillcolor="#6c9c40" stroked="false">
                <v:path arrowok="t"/>
                <v:fill type="solid"/>
              </v:shape>
            </v:group>
            <v:group style="position:absolute;left:1256;top:1919;width:231;height:223" coordorigin="1256,1919" coordsize="231,223">
              <v:shape style="position:absolute;left:1256;top:1919;width:231;height:223" coordorigin="1256,1919" coordsize="231,223" path="m1371,1919l1306,1938,1265,1987,1256,2030,1258,2053,1290,2109,1348,2139,1371,2141,1372,2141,1436,2122,1478,2073,1487,2030,1484,2007,1453,1951,1394,1921,1371,1919xe" filled="true" fillcolor="#6c9c40" stroked="false">
                <v:path arrowok="t"/>
                <v:fill type="solid"/>
              </v:shape>
            </v:group>
            <v:group style="position:absolute;left:1112;top:2160;width:493;height:809" coordorigin="1112,2160" coordsize="493,809">
              <v:shape style="position:absolute;left:1112;top:2160;width:493;height:809" coordorigin="1112,2160" coordsize="493,809" path="m1484,2632l1380,2632,1380,2925,1386,2945,1399,2959,1420,2967,1447,2968,1466,2960,1479,2944,1484,2918,1484,2632xe" filled="true" fillcolor="#6c9c40" stroked="false">
                <v:path arrowok="t"/>
                <v:fill type="solid"/>
              </v:shape>
              <v:shape style="position:absolute;left:1112;top:2160;width:493;height:809" coordorigin="1112,2160" coordsize="493,809" path="m1549,2332l1258,2332,1258,2632,1259,2925,1325,2968,1344,2960,1357,2944,1362,2918,1362,2632,1484,2632,1484,2348,1555,2348,1549,2332xe" filled="true" fillcolor="#6c9c40" stroked="false">
                <v:path arrowok="t"/>
                <v:fill type="solid"/>
              </v:shape>
              <v:shape style="position:absolute;left:1112;top:2160;width:493;height:809" coordorigin="1112,2160" coordsize="493,809" path="m1555,2348l1484,2348,1540,2497,1550,2509,1567,2515,1591,2511,1604,2498,1605,2480,1555,2348xe" filled="true" fillcolor="#6c9c40" stroked="false">
                <v:path arrowok="t"/>
                <v:fill type="solid"/>
              </v:shape>
              <v:shape style="position:absolute;left:1112;top:2160;width:493;height:809" coordorigin="1112,2160" coordsize="493,809" path="m1300,2160l1292,2160,1284,2163,1274,2165,1266,2174,1262,2186,1115,2463,1112,2477,1122,2491,1144,2502,1163,2498,1177,2486,1258,2332,1549,2332,1491,2178,1476,2165,1454,2162,1453,2162,1307,2162,1300,2160xe" filled="true" fillcolor="#6c9c40" stroked="false">
                <v:path arrowok="t"/>
                <v:fill type="solid"/>
              </v:shape>
            </v:group>
            <v:group style="position:absolute;left:733;top:1919;width:231;height:223" coordorigin="733,1919" coordsize="231,223">
              <v:shape style="position:absolute;left:733;top:1919;width:231;height:223" coordorigin="733,1919" coordsize="231,223" path="m848,1919l784,1938,742,1987,733,2030,736,2053,767,2109,825,2139,849,2141,849,2141,914,2122,955,2073,964,2030,962,2007,930,1951,872,1921,848,1919xe" filled="true" fillcolor="#7b7c7b" stroked="false">
                <v:path arrowok="t"/>
                <v:fill type="solid"/>
              </v:shape>
            </v:group>
            <v:group style="position:absolute;left:590;top:2160;width:493;height:809" coordorigin="590,2160" coordsize="493,809">
              <v:shape style="position:absolute;left:590;top:2160;width:493;height:809" coordorigin="590,2160" coordsize="493,809" path="m961,2632l858,2632,858,2925,864,2945,877,2959,897,2967,924,2968,943,2960,957,2944,961,2918,961,2632xe" filled="true" fillcolor="#7b7c7b" stroked="false">
                <v:path arrowok="t"/>
                <v:fill type="solid"/>
              </v:shape>
              <v:shape style="position:absolute;left:590;top:2160;width:493;height:809" coordorigin="590,2160" coordsize="493,809" path="m1026,2332l736,2332,736,2632,736,2925,803,2968,822,2960,835,2944,840,2918,840,2632,961,2632,961,2348,1032,2348,1026,2332xe" filled="true" fillcolor="#7b7c7b" stroked="false">
                <v:path arrowok="t"/>
                <v:fill type="solid"/>
              </v:shape>
              <v:shape style="position:absolute;left:590;top:2160;width:493;height:809" coordorigin="590,2160" coordsize="493,809" path="m1032,2348l961,2348,1017,2497,1027,2509,1045,2515,1069,2511,1082,2498,1082,2480,1032,2348xe" filled="true" fillcolor="#7b7c7b" stroked="false">
                <v:path arrowok="t"/>
                <v:fill type="solid"/>
              </v:shape>
              <v:shape style="position:absolute;left:590;top:2160;width:493;height:809" coordorigin="590,2160" coordsize="493,809" path="m777,2160l769,2160,762,2163,752,2165,744,2174,739,2186,592,2463,590,2477,599,2491,622,2502,641,2498,654,2486,736,2332,1026,2332,968,2178,953,2165,931,2162,930,2162,785,2162,777,2160xe" filled="true" fillcolor="#7b7c7b" stroked="false">
                <v:path arrowok="t"/>
                <v:fill type="solid"/>
              </v:shape>
            </v:group>
            <v:group style="position:absolute;left:753;top:4201;width:1229;height:1229" coordorigin="753,4201" coordsize="1229,1229">
              <v:shape style="position:absolute;left:753;top:4201;width:1229;height:1229" coordorigin="753,4201" coordsize="1229,1229" path="m1367,4201l1267,4209,1173,4233,1085,4270,1004,4320,933,4381,871,4453,821,4533,784,4621,761,4716,753,4815,755,4866,771,4963,801,5054,845,5139,901,5215,967,5282,1043,5337,1128,5381,1219,5412,1316,5427,1367,5429,1417,5427,1514,5412,1606,5381,1690,5337,1737,5305,1367,5305,1345,5304,1282,5298,1223,5284,1166,5264,1097,5226,1081,5215,1087,5212,1094,5206,1181,5119,981,5119,970,5103,929,5035,907,4980,890,4921,881,4859,879,4815,881,4774,893,4695,916,4621,950,4554,993,4493,1045,4441,1105,4397,1172,4363,1245,4340,1324,4328,1365,4326,1737,4326,1729,4320,1649,4270,1561,4233,1466,4209,1417,4203,1367,4201xe" filled="true" fillcolor="#254d09" stroked="false">
                <v:path arrowok="t"/>
                <v:fill type="solid"/>
              </v:shape>
              <v:shape style="position:absolute;left:753;top:4201;width:1229;height:1229" coordorigin="753,4201" coordsize="1229,1229" path="m1912,4532l1768,4532,1779,4548,1789,4565,1823,4637,1840,4695,1851,4756,1854,4798,1853,4841,1840,4924,1817,5001,1783,5071,1739,5134,1687,5187,1627,5232,1560,5267,1486,5291,1408,5303,1367,5305,1737,5305,1801,5250,1862,5178,1912,5098,1950,5010,1973,4915,1981,4815,1979,4765,1963,4668,1933,4576,1912,4533,1912,4532xe" filled="true" fillcolor="#254d09" stroked="false">
                <v:path arrowok="t"/>
                <v:fill type="solid"/>
              </v:shape>
              <v:shape style="position:absolute;left:753;top:4201;width:1229;height:1229" coordorigin="753,4201" coordsize="1229,1229" path="m1737,4326l1365,4326,1387,4326,1408,4328,1470,4337,1529,4353,1585,4375,1653,4416,1669,4428,1664,4431,991,5105,985,5112,981,5119,1181,5119,1768,4532,1912,4532,1862,4453,1801,4381,1766,4349,1737,4326xe" filled="true" fillcolor="#254d09" stroked="false">
                <v:path arrowok="t"/>
                <v:fill type="solid"/>
              </v:shape>
            </v:group>
            <v:group style="position:absolute;left:1041;top:6663;width:805;height:963" coordorigin="1041,6663" coordsize="805,963">
              <v:shape style="position:absolute;left:1041;top:6663;width:805;height:963" coordorigin="1041,6663" coordsize="805,963" path="m1593,7043l1291,7043,1291,7626,1593,7626,1593,7043xe" filled="true" fillcolor="#6c9c40" stroked="false">
                <v:path arrowok="t"/>
                <v:fill type="solid"/>
              </v:shape>
              <v:shape style="position:absolute;left:1041;top:6663;width:805;height:963" coordorigin="1041,6663" coordsize="805,963" path="m1444,6663l1041,7043,1846,7043,1444,6663xe" filled="true" fillcolor="#6c9c40" stroked="false">
                <v:path arrowok="t"/>
                <v:fill type="solid"/>
              </v:shape>
              <v:shape style="position:absolute;left:408;top:393;width:4089;height:420" type="#_x0000_t202" filled="false" stroked="false">
                <v:textbox inset="0,0,0,0">
                  <w:txbxContent>
                    <w:p>
                      <w:pPr>
                        <w:spacing w:line="41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42"/>
                        </w:rPr>
                        <w:t>LGBTQ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6"/>
                          <w:w w:val="110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0"/>
                          <w:sz w:val="42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10"/>
                          <w:sz w:val="42"/>
                        </w:rPr>
                        <w:t>ommunity</w:t>
                      </w:r>
                      <w:r>
                        <w:rPr>
                          <w:rFonts w:ascii="Times New Roman"/>
                          <w:sz w:val="42"/>
                        </w:rPr>
                      </w:r>
                    </w:p>
                  </w:txbxContent>
                </v:textbox>
                <w10:wrap type="none"/>
              </v:shape>
              <v:shape style="position:absolute;left:1016;top:1285;width:784;height:600" type="#_x0000_t202" filled="false" stroked="false">
                <v:textbox inset="0,0,0,0">
                  <w:txbxContent>
                    <w:p>
                      <w:pPr>
                        <w:spacing w:line="58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/>
                          <w:color w:val="313231"/>
                          <w:spacing w:val="-15"/>
                          <w:w w:val="110"/>
                          <w:sz w:val="60"/>
                        </w:rPr>
                        <w:t>2X</w:t>
                      </w:r>
                      <w:r>
                        <w:rPr>
                          <w:rFonts w:ascii="Times New Roman"/>
                          <w:sz w:val="60"/>
                        </w:rPr>
                      </w:r>
                    </w:p>
                  </w:txbxContent>
                </v:textbox>
                <w10:wrap type="none"/>
              </v:shape>
              <v:shape style="position:absolute;left:2359;top:2018;width:3034;height:1020" type="#_x0000_t202" filled="false" stroked="false">
                <v:textbox inset="0,0,0,0">
                  <w:txbxContent>
                    <w:p>
                      <w:pPr>
                        <w:spacing w:line="22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8"/>
                          <w:w w:val="105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05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05"/>
                          <w:sz w:val="24"/>
                        </w:rPr>
                        <w:t>BT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05"/>
                          <w:sz w:val="24"/>
                        </w:rPr>
                        <w:t>Q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05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05"/>
                          <w:sz w:val="24"/>
                        </w:rPr>
                        <w:t>ivi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05"/>
                          <w:sz w:val="24"/>
                        </w:rPr>
                        <w:t>dua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05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05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05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60" w:lineRule="exact" w:before="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mo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mes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mo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lik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ly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231F20"/>
                          <w:spacing w:val="22"/>
                          <w:w w:val="10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st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ght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ivi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dua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ha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 a</w:t>
                      </w:r>
                      <w:r>
                        <w:rPr>
                          <w:rFonts w:ascii="Times New Roman"/>
                          <w:color w:val="231F20"/>
                          <w:spacing w:val="27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ment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he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2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ond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on.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11;top:3686;width:897;height:600" type="#_x0000_t202" filled="false" stroked="false">
                <v:textbox inset="0,0,0,0">
                  <w:txbxContent>
                    <w:p>
                      <w:pPr>
                        <w:spacing w:line="58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/>
                          <w:color w:val="313231"/>
                          <w:spacing w:val="-15"/>
                          <w:w w:val="85"/>
                          <w:sz w:val="60"/>
                        </w:rPr>
                        <w:t>11%</w:t>
                      </w:r>
                      <w:r>
                        <w:rPr>
                          <w:rFonts w:ascii="Times New Roman"/>
                          <w:sz w:val="60"/>
                        </w:rPr>
                      </w:r>
                    </w:p>
                  </w:txbxContent>
                </v:textbox>
                <w10:wrap type="none"/>
              </v:shape>
              <v:shape style="position:absolute;left:2367;top:4354;width:3415;height:1020" type="#_x0000_t202" filled="false" stroked="false">
                <v:textbox inset="0,0,0,0">
                  <w:txbxContent>
                    <w:p>
                      <w:pPr>
                        <w:spacing w:line="22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6"/>
                          <w:w w:val="110"/>
                          <w:sz w:val="24"/>
                        </w:rPr>
                        <w:t>11</w:t>
                      </w:r>
                      <w:r>
                        <w:rPr>
                          <w:rFonts w:ascii="Times New Roman"/>
                          <w:color w:val="231F20"/>
                          <w:spacing w:val="-18"/>
                          <w:w w:val="110"/>
                          <w:sz w:val="24"/>
                        </w:rPr>
                        <w:t>%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 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 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ansgende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ivi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dua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60" w:lineRule="exact" w:before="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reported</w:t>
                      </w:r>
                      <w:r>
                        <w:rPr>
                          <w:rFonts w:ascii="Times New Roman"/>
                          <w:color w:val="231F20"/>
                          <w:spacing w:val="3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ng</w:t>
                      </w:r>
                      <w:r>
                        <w:rPr>
                          <w:rFonts w:ascii="Times New Roman"/>
                          <w:color w:val="231F20"/>
                          <w:spacing w:val="3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den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ed</w:t>
                      </w:r>
                      <w:r>
                        <w:rPr>
                          <w:rFonts w:ascii="Times New Roman"/>
                          <w:color w:val="231F20"/>
                          <w:spacing w:val="3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ca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3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29"/>
                          <w:w w:val="9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menta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hea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cli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ic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due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231F20"/>
                          <w:spacing w:val="29"/>
                          <w:w w:val="10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cri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nat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n.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22;top:6084;width:1437;height:600" type="#_x0000_t202" filled="false" stroked="false">
                <v:textbox inset="0,0,0,0">
                  <w:txbxContent>
                    <w:p>
                      <w:pPr>
                        <w:spacing w:line="58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/>
                          <w:color w:val="313231"/>
                          <w:spacing w:val="-15"/>
                          <w:w w:val="120"/>
                          <w:sz w:val="60"/>
                        </w:rPr>
                        <w:t>2-3X</w:t>
                      </w:r>
                      <w:r>
                        <w:rPr>
                          <w:rFonts w:ascii="Times New Roman"/>
                          <w:sz w:val="60"/>
                        </w:rPr>
                      </w:r>
                    </w:p>
                  </w:txbxContent>
                </v:textbox>
                <w10:wrap type="none"/>
              </v:shape>
              <v:shape style="position:absolute;left:2350;top:6497;width:3292;height:1280" type="#_x0000_t202" filled="false" stroked="false">
                <v:textbox inset="0,0,0,0">
                  <w:txbxContent>
                    <w:p>
                      <w:pPr>
                        <w:spacing w:line="22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sbian,</w:t>
                      </w:r>
                      <w:r>
                        <w:rPr>
                          <w:rFonts w:ascii="Times New Roman"/>
                          <w:color w:val="231F20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4"/>
                        </w:rPr>
                        <w:t>ga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0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bise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ua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60" w:lineRule="exact" w:before="8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ansgender</w:t>
                      </w:r>
                      <w:r>
                        <w:rPr>
                          <w:rFonts w:ascii="Times New Roman"/>
                          <w:color w:val="231F20"/>
                          <w:spacing w:val="5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pacing w:val="5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ques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ng</w:t>
                      </w:r>
                      <w:r>
                        <w:rPr>
                          <w:rFonts w:ascii="Times New Roman"/>
                          <w:color w:val="231F20"/>
                          <w:spacing w:val="21"/>
                          <w:w w:val="12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110"/>
                          <w:sz w:val="24"/>
                        </w:rPr>
                        <w:t>(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0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4"/>
                        </w:rPr>
                        <w:t>GBTQ)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outh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w w:val="110"/>
                          <w:sz w:val="24"/>
                        </w:rPr>
                        <w:t>3</w:t>
                      </w:r>
                      <w:r>
                        <w:rPr>
                          <w:rFonts w:ascii="Times New Roman"/>
                          <w:color w:val="231F20"/>
                          <w:spacing w:val="-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mes</w:t>
                      </w:r>
                      <w:r>
                        <w:rPr>
                          <w:rFonts w:ascii="Times New Roman"/>
                          <w:color w:val="231F20"/>
                          <w:spacing w:val="21"/>
                          <w:w w:val="10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mo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lik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4"/>
                        </w:rPr>
                        <w:t>ly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attempt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su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25"/>
                          <w:w w:val="12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than</w:t>
                      </w:r>
                      <w:r>
                        <w:rPr>
                          <w:rFonts w:ascii="Times New Roman"/>
                          <w:color w:val="231F20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st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4"/>
                        </w:rPr>
                        <w:t>ght</w:t>
                      </w:r>
                      <w:r>
                        <w:rPr>
                          <w:rFonts w:ascii="Times New Roman"/>
                          <w:color w:val="231F20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4"/>
                        </w:rPr>
                        <w:t>outh.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09.2pt;height:221.25pt;mso-position-horizontal-relative:char;mso-position-vertical-relative:line" coordorigin="0,0" coordsize="12184,4425">
            <v:group style="position:absolute;left:407;top:0;width:11777;height:4425" coordorigin="407,0" coordsize="11777,4425">
              <v:shape style="position:absolute;left:407;top:0;width:11777;height:4425" coordorigin="407,0" coordsize="11777,4425" path="m12183,4424l407,4424,407,0,12183,0,12183,4424xe" filled="true" fillcolor="#c2c0c1" stroked="false">
                <v:path arrowok="t"/>
                <v:fill type="solid"/>
              </v:shape>
              <v:shape style="position:absolute;left:416;top:32;width:11767;height:4351" type="#_x0000_t75" stroked="false">
                <v:imagedata r:id="rId21" o:title=""/>
              </v:shape>
              <v:shape style="position:absolute;left:0;top:169;width:11437;height:840" type="#_x0000_t75" stroked="false">
                <v:imagedata r:id="rId22" o:title=""/>
              </v:shape>
            </v:group>
            <v:group style="position:absolute;left:8;top:222;width:11320;height:680" coordorigin="8,222" coordsize="11320,680">
              <v:shape style="position:absolute;left:8;top:222;width:11320;height:680" coordorigin="8,222" coordsize="11320,680" path="m11327,902l8,902,8,222,11327,222,11327,902xe" filled="true" fillcolor="#039ba8" stroked="false">
                <v:path arrowok="t"/>
                <v:fill type="solid"/>
              </v:shape>
            </v:group>
            <v:group style="position:absolute;left:974;top:1182;width:514;height:514" coordorigin="974,1182" coordsize="514,514">
              <v:shape style="position:absolute;left:974;top:1182;width:514;height:514" coordorigin="974,1182" coordsize="514,514" path="m1373,1182l1086,1182,1023,1202,983,1253,974,1297,974,1583,995,1646,1045,1686,1090,1695,1373,1695,1439,1674,1479,1624,1488,1580,1488,1293,1467,1231,1417,1190,1373,1182xe" filled="true" fillcolor="#6c9c40" stroked="false">
                <v:path arrowok="t"/>
                <v:fill type="solid"/>
              </v:shape>
            </v:group>
            <v:group style="position:absolute;left:1111;top:1301;width:236;height:273" coordorigin="1111,1301" coordsize="236,273">
              <v:shape style="position:absolute;left:1111;top:1301;width:236;height:273" coordorigin="1111,1301" coordsize="236,273" path="m1127,1449l1117,1455,1111,1466,1113,1479,1116,1485,1178,1563,1194,1574,1210,1571,1219,1560,1225,1544,1189,1544,1179,1542,1186,1524,1192,1509,1152,1459,1139,1449,1127,1449xe" filled="true" fillcolor="#ffffff" stroked="false">
                <v:path arrowok="t"/>
                <v:fill type="solid"/>
              </v:shape>
              <v:shape style="position:absolute;left:1111;top:1301;width:236;height:273" coordorigin="1111,1301" coordsize="236,273" path="m1192,1509l1186,1524,1179,1542,1189,1544,1214,1538,1192,1509xe" filled="true" fillcolor="#ffffff" stroked="false">
                <v:path arrowok="t"/>
                <v:fill type="solid"/>
              </v:shape>
              <v:shape style="position:absolute;left:1111;top:1301;width:236;height:273" coordorigin="1111,1301" coordsize="236,273" path="m1322,1301l1279,1350,1245,1400,1209,1469,1192,1509,1214,1538,1189,1544,1225,1544,1227,1541,1234,1522,1258,1466,1297,1397,1334,1350,1345,1334,1347,1319,1342,1308,1333,1302,1322,1301xe" filled="true" fillcolor="#ffffff" stroked="false">
                <v:path arrowok="t"/>
                <v:fill type="solid"/>
              </v:shape>
            </v:group>
            <v:group style="position:absolute;left:974;top:1965;width:514;height:514" coordorigin="974,1965" coordsize="514,514">
              <v:shape style="position:absolute;left:974;top:1965;width:514;height:514" coordorigin="974,1965" coordsize="514,514" path="m1373,1965l1086,1965,1023,1986,983,2036,974,2080,974,2367,995,2430,1045,2470,1090,2479,1373,2479,1439,2458,1479,2408,1488,2363,1488,2077,1467,2014,1417,1974,1373,1965xe" filled="true" fillcolor="#6c9c40" stroked="false">
                <v:path arrowok="t"/>
                <v:fill type="solid"/>
              </v:shape>
            </v:group>
            <v:group style="position:absolute;left:1111;top:2085;width:236;height:273" coordorigin="1111,2085" coordsize="236,273">
              <v:shape style="position:absolute;left:1111;top:2085;width:236;height:273" coordorigin="1111,2085" coordsize="236,273" path="m1127,2232l1117,2239,1111,2250,1113,2263,1116,2268,1178,2347,1194,2358,1210,2355,1219,2344,1225,2328,1189,2328,1179,2326,1186,2307,1192,2293,1152,2243,1139,2233,1127,2232xe" filled="true" fillcolor="#ffffff" stroked="false">
                <v:path arrowok="t"/>
                <v:fill type="solid"/>
              </v:shape>
              <v:shape style="position:absolute;left:1111;top:2085;width:236;height:273" coordorigin="1111,2085" coordsize="236,273" path="m1192,2293l1186,2307,1179,2326,1189,2328,1214,2321,1192,2293xe" filled="true" fillcolor="#ffffff" stroked="false">
                <v:path arrowok="t"/>
                <v:fill type="solid"/>
              </v:shape>
              <v:shape style="position:absolute;left:1111;top:2085;width:236;height:273" coordorigin="1111,2085" coordsize="236,273" path="m1322,2085l1279,2133,1245,2183,1209,2253,1192,2293,1214,2321,1189,2328,1225,2328,1227,2324,1234,2305,1258,2250,1297,2181,1334,2133,1345,2117,1347,2103,1342,2092,1333,2085,1322,2085xe" filled="true" fillcolor="#ffffff" stroked="false">
                <v:path arrowok="t"/>
                <v:fill type="solid"/>
              </v:shape>
            </v:group>
            <v:group style="position:absolute;left:974;top:2754;width:514;height:514" coordorigin="974,2754" coordsize="514,514">
              <v:shape style="position:absolute;left:974;top:2754;width:514;height:514" coordorigin="974,2754" coordsize="514,514" path="m1373,2754l1086,2754,1023,2775,983,2826,974,2870,974,3156,995,3219,1045,3259,1090,3268,1373,3268,1439,3247,1479,3197,1488,3153,1488,2866,1467,2803,1417,2763,1373,2754xe" filled="true" fillcolor="#6c9c40" stroked="false">
                <v:path arrowok="t"/>
                <v:fill type="solid"/>
              </v:shape>
            </v:group>
            <v:group style="position:absolute;left:1111;top:2874;width:236;height:273" coordorigin="1111,2874" coordsize="236,273">
              <v:shape style="position:absolute;left:1111;top:2874;width:236;height:273" coordorigin="1111,2874" coordsize="236,273" path="m1127,3021l1117,3028,1111,3039,1113,3052,1116,3057,1178,3136,1194,3147,1210,3144,1219,3133,1225,3117,1189,3117,1179,3115,1186,3096,1192,3082,1152,3032,1139,3022,1127,3021xe" filled="true" fillcolor="#ffffff" stroked="false">
                <v:path arrowok="t"/>
                <v:fill type="solid"/>
              </v:shape>
              <v:shape style="position:absolute;left:1111;top:2874;width:236;height:273" coordorigin="1111,2874" coordsize="236,273" path="m1192,3082l1186,3096,1179,3115,1189,3117,1214,3111,1192,3082xe" filled="true" fillcolor="#ffffff" stroked="false">
                <v:path arrowok="t"/>
                <v:fill type="solid"/>
              </v:shape>
              <v:shape style="position:absolute;left:1111;top:2874;width:236;height:273" coordorigin="1111,2874" coordsize="236,273" path="m1322,2874l1279,2922,1245,2972,1209,3042,1192,3082,1214,3111,1189,3117,1225,3117,1227,3114,1234,3095,1258,3039,1297,2970,1334,2922,1345,2907,1347,2892,1342,2881,1333,2874,1322,2874xe" filled="true" fillcolor="#ffffff" stroked="false">
                <v:path arrowok="t"/>
                <v:fill type="solid"/>
              </v:shape>
            </v:group>
            <v:group style="position:absolute;left:974;top:3518;width:514;height:514" coordorigin="974,3518" coordsize="514,514">
              <v:shape style="position:absolute;left:974;top:3518;width:514;height:514" coordorigin="974,3518" coordsize="514,514" path="m1373,3518l1086,3518,1023,3539,983,3589,974,3634,974,3920,995,3983,1045,4023,1090,4032,1373,4032,1439,4011,1479,3961,1488,3917,1488,3630,1467,3567,1417,3527,1373,3518xe" filled="true" fillcolor="#6c9c40" stroked="false">
                <v:path arrowok="t"/>
                <v:fill type="solid"/>
              </v:shape>
            </v:group>
            <v:group style="position:absolute;left:1111;top:3638;width:236;height:273" coordorigin="1111,3638" coordsize="236,273">
              <v:shape style="position:absolute;left:1111;top:3638;width:236;height:273" coordorigin="1111,3638" coordsize="236,273" path="m1127,3785l1117,3792,1111,3803,1113,3816,1116,3821,1178,3900,1194,3911,1210,3908,1219,3897,1225,3881,1189,3881,1179,3879,1186,3860,1192,3846,1152,3796,1139,3786,1127,3785xe" filled="true" fillcolor="#ffffff" stroked="false">
                <v:path arrowok="t"/>
                <v:fill type="solid"/>
              </v:shape>
              <v:shape style="position:absolute;left:1111;top:3638;width:236;height:273" coordorigin="1111,3638" coordsize="236,273" path="m1192,3846l1186,3860,1179,3879,1189,3881,1214,3874,1192,3846xe" filled="true" fillcolor="#ffffff" stroked="false">
                <v:path arrowok="t"/>
                <v:fill type="solid"/>
              </v:shape>
              <v:shape style="position:absolute;left:1111;top:3638;width:236;height:273" coordorigin="1111,3638" coordsize="236,273" path="m1322,3638l1279,3686,1245,3736,1209,3806,1192,3846,1214,3874,1189,3881,1225,3881,1227,3878,1234,3859,1258,3803,1297,3734,1334,3686,1345,3670,1347,3656,1342,3645,1333,3638,1322,3638xe" filled="true" fillcolor="#ffffff" stroked="false">
                <v:path arrowok="t"/>
                <v:fill type="solid"/>
              </v:shape>
            </v:group>
            <v:group style="position:absolute;left:6351;top:1182;width:514;height:514" coordorigin="6351,1182" coordsize="514,514">
              <v:shape style="position:absolute;left:6351;top:1182;width:514;height:514" coordorigin="6351,1182" coordsize="514,514" path="m6750,1182l6463,1182,6400,1202,6360,1253,6351,1297,6351,1583,6372,1646,6423,1686,6467,1695,6750,1695,6816,1674,6856,1624,6865,1580,6865,1293,6844,1231,6794,1190,6750,1182xe" filled="true" fillcolor="#6c9c40" stroked="false">
                <v:path arrowok="t"/>
                <v:fill type="solid"/>
              </v:shape>
            </v:group>
            <v:group style="position:absolute;left:6489;top:1301;width:236;height:273" coordorigin="6489,1301" coordsize="236,273">
              <v:shape style="position:absolute;left:6489;top:1301;width:236;height:273" coordorigin="6489,1301" coordsize="236,273" path="m6504,1449l6494,1455,6489,1466,6490,1479,6493,1485,6555,1563,6572,1574,6587,1571,6597,1560,6603,1544,6566,1544,6556,1542,6563,1524,6569,1509,6529,1459,6517,1449,6504,1449xe" filled="true" fillcolor="#ffffff" stroked="false">
                <v:path arrowok="t"/>
                <v:fill type="solid"/>
              </v:shape>
              <v:shape style="position:absolute;left:6489;top:1301;width:236;height:273" coordorigin="6489,1301" coordsize="236,273" path="m6569,1509l6563,1524,6556,1542,6566,1544,6591,1538,6569,1509xe" filled="true" fillcolor="#ffffff" stroked="false">
                <v:path arrowok="t"/>
                <v:fill type="solid"/>
              </v:shape>
              <v:shape style="position:absolute;left:6489;top:1301;width:236;height:273" coordorigin="6489,1301" coordsize="236,273" path="m6699,1301l6657,1350,6622,1400,6586,1469,6569,1509,6591,1538,6566,1544,6603,1544,6604,1541,6611,1522,6636,1466,6675,1397,6712,1350,6722,1334,6724,1319,6719,1308,6710,1302,6699,1301xe" filled="true" fillcolor="#ffffff" stroked="false">
                <v:path arrowok="t"/>
                <v:fill type="solid"/>
              </v:shape>
            </v:group>
            <v:group style="position:absolute;left:6351;top:1965;width:514;height:514" coordorigin="6351,1965" coordsize="514,514">
              <v:shape style="position:absolute;left:6351;top:1965;width:514;height:514" coordorigin="6351,1965" coordsize="514,514" path="m6750,1965l6463,1965,6400,1986,6360,2036,6351,2080,6351,2367,6372,2430,6423,2470,6467,2479,6750,2479,6816,2458,6856,2408,6865,2363,6865,2077,6844,2014,6794,1974,6750,1965xe" filled="true" fillcolor="#6c9c40" stroked="false">
                <v:path arrowok="t"/>
                <v:fill type="solid"/>
              </v:shape>
            </v:group>
            <v:group style="position:absolute;left:6489;top:2085;width:236;height:273" coordorigin="6489,2085" coordsize="236,273">
              <v:shape style="position:absolute;left:6489;top:2085;width:236;height:273" coordorigin="6489,2085" coordsize="236,273" path="m6504,2232l6494,2239,6489,2250,6490,2263,6493,2268,6555,2347,6572,2358,6587,2355,6597,2344,6603,2328,6566,2328,6556,2326,6563,2307,6569,2293,6529,2243,6517,2233,6504,2232xe" filled="true" fillcolor="#ffffff" stroked="false">
                <v:path arrowok="t"/>
                <v:fill type="solid"/>
              </v:shape>
              <v:shape style="position:absolute;left:6489;top:2085;width:236;height:273" coordorigin="6489,2085" coordsize="236,273" path="m6569,2293l6563,2307,6556,2326,6566,2328,6591,2321,6569,2293xe" filled="true" fillcolor="#ffffff" stroked="false">
                <v:path arrowok="t"/>
                <v:fill type="solid"/>
              </v:shape>
              <v:shape style="position:absolute;left:6489;top:2085;width:236;height:273" coordorigin="6489,2085" coordsize="236,273" path="m6699,2085l6657,2133,6622,2183,6586,2253,6569,2293,6591,2321,6566,2328,6603,2328,6604,2324,6611,2305,6636,2250,6675,2181,6712,2133,6722,2117,6724,2103,6719,2092,6710,2085,6699,2085xe" filled="true" fillcolor="#ffffff" stroked="false">
                <v:path arrowok="t"/>
                <v:fill type="solid"/>
              </v:shape>
            </v:group>
            <v:group style="position:absolute;left:6351;top:2754;width:514;height:514" coordorigin="6351,2754" coordsize="514,514">
              <v:shape style="position:absolute;left:6351;top:2754;width:514;height:514" coordorigin="6351,2754" coordsize="514,514" path="m6750,2754l6463,2754,6400,2775,6360,2826,6351,2870,6351,3156,6372,3219,6423,3259,6467,3268,6750,3268,6816,3247,6856,3197,6865,3153,6865,2866,6844,2803,6794,2763,6750,2754xe" filled="true" fillcolor="#6c9c40" stroked="false">
                <v:path arrowok="t"/>
                <v:fill type="solid"/>
              </v:shape>
            </v:group>
            <v:group style="position:absolute;left:6489;top:2874;width:236;height:273" coordorigin="6489,2874" coordsize="236,273">
              <v:shape style="position:absolute;left:6489;top:2874;width:236;height:273" coordorigin="6489,2874" coordsize="236,273" path="m6504,3021l6494,3028,6489,3039,6490,3052,6493,3057,6555,3136,6572,3147,6587,3144,6597,3133,6603,3117,6566,3117,6556,3115,6563,3096,6569,3082,6529,3032,6517,3022,6504,3021xe" filled="true" fillcolor="#ffffff" stroked="false">
                <v:path arrowok="t"/>
                <v:fill type="solid"/>
              </v:shape>
              <v:shape style="position:absolute;left:6489;top:2874;width:236;height:273" coordorigin="6489,2874" coordsize="236,273" path="m6569,3082l6563,3096,6556,3115,6566,3117,6591,3111,6569,3082xe" filled="true" fillcolor="#ffffff" stroked="false">
                <v:path arrowok="t"/>
                <v:fill type="solid"/>
              </v:shape>
              <v:shape style="position:absolute;left:6489;top:2874;width:236;height:273" coordorigin="6489,2874" coordsize="236,273" path="m6699,2874l6657,2922,6622,2972,6586,3042,6569,3082,6591,3111,6566,3117,6603,3117,6604,3114,6611,3095,6636,3039,6675,2970,6712,2922,6722,2907,6724,2892,6719,2881,6710,2874,6699,2874xe" filled="true" fillcolor="#ffffff" stroked="false">
                <v:path arrowok="t"/>
                <v:fill type="solid"/>
              </v:shape>
            </v:group>
            <v:group style="position:absolute;left:6351;top:3518;width:514;height:514" coordorigin="6351,3518" coordsize="514,514">
              <v:shape style="position:absolute;left:6351;top:3518;width:514;height:514" coordorigin="6351,3518" coordsize="514,514" path="m6750,3518l6463,3518,6400,3539,6360,3589,6351,3634,6351,3920,6372,3983,6423,4023,6467,4032,6750,4032,6816,4011,6856,3961,6865,3917,6865,3630,6844,3567,6794,3527,6750,3518xe" filled="true" fillcolor="#6c9c40" stroked="false">
                <v:path arrowok="t"/>
                <v:fill type="solid"/>
              </v:shape>
            </v:group>
            <v:group style="position:absolute;left:6489;top:3638;width:236;height:273" coordorigin="6489,3638" coordsize="236,273">
              <v:shape style="position:absolute;left:6489;top:3638;width:236;height:273" coordorigin="6489,3638" coordsize="236,273" path="m6504,3785l6494,3792,6489,3803,6490,3816,6493,3821,6555,3900,6572,3911,6587,3908,6597,3897,6603,3881,6566,3881,6556,3879,6563,3860,6569,3846,6529,3796,6517,3786,6504,3785xe" filled="true" fillcolor="#ffffff" stroked="false">
                <v:path arrowok="t"/>
                <v:fill type="solid"/>
              </v:shape>
              <v:shape style="position:absolute;left:6489;top:3638;width:236;height:273" coordorigin="6489,3638" coordsize="236,273" path="m6569,3846l6563,3860,6556,3879,6566,3881,6591,3874,6569,3846xe" filled="true" fillcolor="#ffffff" stroked="false">
                <v:path arrowok="t"/>
                <v:fill type="solid"/>
              </v:shape>
              <v:shape style="position:absolute;left:6489;top:3638;width:236;height:273" coordorigin="6489,3638" coordsize="236,273" path="m6699,3638l6657,3686,6622,3736,6586,3806,6569,3846,6591,3874,6566,3881,6603,3881,6604,3878,6611,3859,6636,3803,6675,3734,6712,3686,6722,3670,6724,3656,6719,3645,6710,3638,6699,3638xe" filled="true" fillcolor="#ffffff" stroked="false">
                <v:path arrowok="t"/>
                <v:fill type="solid"/>
              </v:shape>
              <v:shape style="position:absolute;left:408;top:376;width:10781;height:420" type="#_x0000_t202" filled="false" stroked="false">
                <v:textbox inset="0,0,0,0">
                  <w:txbxContent>
                    <w:p>
                      <w:pPr>
                        <w:spacing w:line="41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2"/>
                          <w:w w:val="125"/>
                          <w:sz w:val="42"/>
                        </w:rPr>
                        <w:t>Criti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25"/>
                          <w:sz w:val="42"/>
                        </w:rPr>
                        <w:t>cal</w:t>
                      </w:r>
                      <w:r>
                        <w:rPr>
                          <w:rFonts w:ascii="Times New Roman"/>
                          <w:color w:val="FFFFFF"/>
                          <w:spacing w:val="-14"/>
                          <w:w w:val="125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25"/>
                          <w:sz w:val="42"/>
                        </w:rPr>
                        <w:t>I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25"/>
                          <w:sz w:val="42"/>
                        </w:rPr>
                        <w:t>ssues</w:t>
                      </w:r>
                      <w:r>
                        <w:rPr>
                          <w:rFonts w:ascii="Times New Roman"/>
                          <w:color w:val="FFFFFF"/>
                          <w:spacing w:val="-14"/>
                          <w:w w:val="125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w w:val="125"/>
                          <w:sz w:val="42"/>
                        </w:rPr>
                        <w:t>F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25"/>
                          <w:sz w:val="42"/>
                        </w:rPr>
                        <w:t>aced</w:t>
                      </w:r>
                      <w:r>
                        <w:rPr>
                          <w:rFonts w:ascii="Times New Roman"/>
                          <w:color w:val="FFFFFF"/>
                          <w:spacing w:val="-13"/>
                          <w:w w:val="125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w w:val="125"/>
                          <w:sz w:val="42"/>
                        </w:rPr>
                        <w:t>b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w w:val="125"/>
                          <w:sz w:val="42"/>
                        </w:rPr>
                        <w:t>y</w:t>
                      </w:r>
                      <w:r>
                        <w:rPr>
                          <w:rFonts w:ascii="Times New Roman"/>
                          <w:color w:val="FFFFFF"/>
                          <w:spacing w:val="-26"/>
                          <w:w w:val="125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25"/>
                          <w:sz w:val="42"/>
                        </w:rPr>
                        <w:t>M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25"/>
                          <w:sz w:val="42"/>
                        </w:rPr>
                        <w:t>ulticultural</w:t>
                      </w:r>
                      <w:r>
                        <w:rPr>
                          <w:rFonts w:ascii="Times New Roman"/>
                          <w:color w:val="FFFFFF"/>
                          <w:spacing w:val="-14"/>
                          <w:w w:val="125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25"/>
                          <w:sz w:val="42"/>
                        </w:rPr>
                        <w:t>C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w w:val="125"/>
                          <w:sz w:val="42"/>
                        </w:rPr>
                        <w:t>ommunities</w:t>
                      </w:r>
                      <w:r>
                        <w:rPr>
                          <w:rFonts w:ascii="Times New Roman"/>
                          <w:sz w:val="42"/>
                        </w:rPr>
                      </w:r>
                    </w:p>
                  </w:txbxContent>
                </v:textbox>
                <w10:wrap type="none"/>
              </v:shape>
              <v:shape style="position:absolute;left:1662;top:1357;width:2801;height:260" type="#_x0000_t202" filled="false" stroked="false">
                <v:textbox inset="0,0,0,0">
                  <w:txbxContent>
                    <w:p>
                      <w:pPr>
                        <w:spacing w:line="25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w w:val="115"/>
                          <w:sz w:val="26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5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5"/>
                          <w:sz w:val="26"/>
                        </w:rPr>
                        <w:t>ss</w:t>
                      </w:r>
                      <w:r>
                        <w:rPr>
                          <w:rFonts w:ascii="Times New Roman"/>
                          <w:color w:val="231F20"/>
                          <w:spacing w:val="-23"/>
                          <w:w w:val="11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5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5"/>
                          <w:sz w:val="26"/>
                        </w:rPr>
                        <w:t>cc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5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5"/>
                          <w:sz w:val="26"/>
                        </w:rPr>
                        <w:t>ss</w:t>
                      </w:r>
                      <w:r>
                        <w:rPr>
                          <w:rFonts w:ascii="Times New Roman"/>
                          <w:color w:val="231F20"/>
                          <w:spacing w:val="-23"/>
                          <w:w w:val="11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5"/>
                          <w:sz w:val="26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-23"/>
                          <w:w w:val="11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5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5"/>
                          <w:sz w:val="26"/>
                        </w:rPr>
                        <w:t>eat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5"/>
                          <w:sz w:val="26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5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5"/>
                          <w:sz w:val="26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7056;top:1357;width:4511;height:260" type="#_x0000_t202" filled="false" stroked="false">
                <v:textbox inset="0,0,0,0">
                  <w:txbxContent>
                    <w:p>
                      <w:pPr>
                        <w:spacing w:line="25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u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tu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lly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nsens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iv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hea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7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ys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tem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662;top:2149;width:3502;height:260" type="#_x0000_t202" filled="false" stroked="false">
                <v:textbox inset="0,0,0,0">
                  <w:txbxContent>
                    <w:p>
                      <w:pPr>
                        <w:spacing w:line="25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110"/>
                          <w:sz w:val="26"/>
                        </w:rPr>
                        <w:t>ess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6"/>
                        </w:rPr>
                        <w:t>li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6"/>
                        </w:rPr>
                        <w:t>k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6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6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ece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6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eatment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7056;top:1969;width:4016;height:572" type="#_x0000_t202" filled="false" stroked="false">
                <v:textbox inset="0,0,0,0">
                  <w:txbxContent>
                    <w:p>
                      <w:pPr>
                        <w:spacing w:line="25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6"/>
                        </w:rPr>
                        <w:t>ism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,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b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6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,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homophob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before="1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cri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nat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io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8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eatment</w:t>
                      </w:r>
                      <w:r>
                        <w:rPr>
                          <w:rFonts w:ascii="Times New Roman"/>
                          <w:color w:val="231F20"/>
                          <w:spacing w:val="8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sett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ngs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662;top:2940;width:2441;height:260" type="#_x0000_t202" filled="false" stroked="false">
                <v:textbox inset="0,0,0,0">
                  <w:txbxContent>
                    <w:p>
                      <w:pPr>
                        <w:spacing w:line="25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6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oore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qua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li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y o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are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7056;top:2953;width:2076;height:260" type="#_x0000_t202" filled="false" stroked="false">
                <v:textbox inset="0,0,0,0">
                  <w:txbxContent>
                    <w:p>
                      <w:pPr>
                        <w:spacing w:line="25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anguage</w:t>
                      </w:r>
                      <w:r>
                        <w:rPr>
                          <w:rFonts w:ascii="Times New Roman"/>
                          <w:color w:val="231F20"/>
                          <w:spacing w:val="13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ba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rri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662;top:3732;width:2605;height:260" type="#_x0000_t202" filled="false" stroked="false">
                <v:textbox inset="0,0,0,0">
                  <w:txbxContent>
                    <w:p>
                      <w:pPr>
                        <w:spacing w:line="25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Hi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ghe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6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6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6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6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st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gma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7056;top:3705;width:3537;height:260" type="#_x0000_t202" filled="false" stroked="false">
                <v:textbox inset="0,0,0,0">
                  <w:txbxContent>
                    <w:p>
                      <w:pPr>
                        <w:spacing w:line="25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6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110"/>
                          <w:sz w:val="26"/>
                        </w:rPr>
                        <w:t>ates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hea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ns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26"/>
                        </w:rPr>
                        <w:t>ur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26"/>
                        </w:rPr>
                        <w:t>ance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09.550pt;height:157.15pt;mso-position-horizontal-relative:char;mso-position-vertical-relative:line" coordorigin="0,0" coordsize="12191,3143">
            <v:group style="position:absolute;left:408;top:0;width:11783;height:3143" coordorigin="408,0" coordsize="11783,3143">
              <v:shape style="position:absolute;left:408;top:0;width:11783;height:3143" coordorigin="408,0" coordsize="11783,3143" path="m12191,3143l408,3143,408,0,12191,0,12191,3143xe" filled="true" fillcolor="#c2c0c1" stroked="false">
                <v:path arrowok="t"/>
                <v:fill type="solid"/>
              </v:shape>
              <v:shape style="position:absolute;left:418;top:14;width:11764;height:3072" type="#_x0000_t75" stroked="false">
                <v:imagedata r:id="rId23" o:title=""/>
              </v:shape>
              <v:shape style="position:absolute;left:0;top:138;width:5848;height:874" type="#_x0000_t75" stroked="false">
                <v:imagedata r:id="rId24" o:title=""/>
              </v:shape>
            </v:group>
            <v:group style="position:absolute;left:18;top:203;width:5699;height:680" coordorigin="18,203" coordsize="5699,680">
              <v:shape style="position:absolute;left:18;top:203;width:5699;height:680" coordorigin="18,203" coordsize="5699,680" path="m5717,883l18,883,18,203,5717,203,5717,883xe" filled="true" fillcolor="#039ba8" stroked="false">
                <v:path arrowok="t"/>
                <v:fill type="solid"/>
              </v:shape>
            </v:group>
            <v:group style="position:absolute;left:1287;top:1109;width:1182;height:1101" coordorigin="1287,1109" coordsize="1182,1101">
              <v:shape style="position:absolute;left:1287;top:1109;width:1182;height:1101" coordorigin="1287,1109" coordsize="1182,1101" path="m1878,1109l1782,1117,1691,1140,1607,1175,1529,1223,1460,1282,1401,1351,1353,1429,1317,1513,1295,1604,1287,1700,1288,1732,1295,1796,1308,1857,1328,1916,1353,1971,1384,2024,1420,2073,1460,2118,1505,2158,1554,2194,1580,2210,1580,1907,1581,1884,1602,1821,1642,1770,1698,1736,2468,1724,2468,1700,2461,1604,2438,1513,2403,1429,2355,1351,2295,1282,2227,1223,2149,1175,2065,1140,1974,1117,1926,1111,1878,1109xe" filled="true" fillcolor="#6c9c40" stroked="false">
                <v:path arrowok="t"/>
                <v:fill type="solid"/>
              </v:shape>
              <v:shape style="position:absolute;left:1287;top:1109;width:1182;height:1101" coordorigin="1287,1109" coordsize="1182,1101" path="m2468,1724l1993,1724,2016,1726,2038,1730,2098,1757,2143,1803,2170,1863,2176,2210,2202,2194,2250,2158,2295,2118,2336,2073,2372,2024,2402,1971,2428,1916,2447,1857,2461,1796,2468,1732,2468,1724xe" filled="true" fillcolor="#6c9c40" stroked="false">
                <v:path arrowok="t"/>
                <v:fill type="solid"/>
              </v:shape>
            </v:group>
            <v:group style="position:absolute;left:1287;top:1109;width:1182;height:1101" coordorigin="1287,1109" coordsize="1182,1101">
              <v:shape style="position:absolute;left:1287;top:1109;width:1182;height:1101" coordorigin="1287,1109" coordsize="1182,1101" path="m2468,1700l2461,1604,2438,1513,2403,1429,2355,1351,2295,1282,2227,1223,2149,1175,2065,1140,1974,1117,1878,1109,1829,1111,1736,1127,1648,1156,1567,1198,1494,1252,1430,1316,1376,1389,1334,1470,1305,1558,1289,1652,1287,1700,1288,1732,1295,1796,1308,1857,1328,1916,1353,1971,1384,2024,1420,2073,1460,2118,1505,2158,1554,2194,1580,2210,1580,1907,1581,1884,1602,1821,1642,1770,1698,1736,1993,1724,2016,1726,2079,1746,2130,1786,2164,1842,2176,2210,2202,2194,2250,2158,2295,2118,2336,2073,2372,2024,2402,1971,2428,1916,2447,1857,2461,1796,2468,1732,2468,1700xe" filled="false" stroked="true" strokeweight="2pt" strokecolor="#ffffff">
                <v:path arrowok="t"/>
              </v:shape>
            </v:group>
            <v:group style="position:absolute;left:1580;top:1724;width:596;height:567" coordorigin="1580,1724" coordsize="596,567">
              <v:shape style="position:absolute;left:1580;top:1724;width:596;height:567" coordorigin="1580,1724" coordsize="596,567" path="m1993,1724l1763,1724,1740,1726,1677,1746,1626,1786,1592,1842,1580,2210,1597,2219,1669,2252,1727,2271,1786,2283,1848,2290,1869,2290,1891,2290,1955,2285,2015,2274,2091,2251,2161,2218,2176,1907,2174,1884,2154,1821,2114,1770,2058,1736,1993,1724xe" filled="true" fillcolor="#ffffff" stroked="false">
                <v:path arrowok="t"/>
                <v:fill type="solid"/>
              </v:shape>
            </v:group>
            <v:group style="position:absolute;left:1580;top:1724;width:596;height:567" coordorigin="1580,1724" coordsize="596,567">
              <v:shape style="position:absolute;left:1580;top:1724;width:596;height:567" coordorigin="1580,1724" coordsize="596,567" path="m1993,1724l1763,1724,1740,1726,1677,1746,1626,1786,1592,1842,1580,2210,1597,2219,1669,2252,1727,2271,1786,2283,1848,2290,1869,2290,1891,2290,1955,2285,2015,2274,2091,2251,2161,2218,2176,1907,2174,1884,2154,1821,2114,1770,2058,1736,1993,1724xe" filled="false" stroked="true" strokeweight="1pt" strokecolor="#ffffff">
                <v:path arrowok="t"/>
              </v:shape>
            </v:group>
            <v:group style="position:absolute;left:1716;top:1531;width:325;height:477" coordorigin="1716,1531" coordsize="325,477">
              <v:shape style="position:absolute;left:1716;top:1531;width:325;height:477" coordorigin="1716,1531" coordsize="325,477" path="m2040,1845l2026,1911,1989,1964,1933,1998,1889,2007,1864,2006,1799,1985,1749,1943,1721,1886,1716,1693,1717,1670,1740,1607,1784,1560,1844,1534,1867,1531,1892,1532,1957,1553,2006,1594,2035,1651,2040,1845xe" filled="false" stroked="true" strokeweight="1.694pt" strokecolor="#6c9c40">
                <v:path arrowok="t"/>
              </v:shape>
            </v:group>
            <v:group style="position:absolute;left:1662;top:1261;width:431;height:415" coordorigin="1662,1261" coordsize="431,415">
              <v:shape style="position:absolute;left:1662;top:1261;width:431;height:415" coordorigin="1662,1261" coordsize="431,415" path="m1896,1261l1822,1270,1759,1297,1710,1339,1677,1392,1662,1453,1664,1478,1680,1545,1714,1601,1763,1643,1822,1668,1878,1675,1901,1674,1967,1657,2023,1622,2065,1572,2089,1512,2093,1490,2092,1464,2076,1395,2043,1338,1997,1295,1939,1269,1896,1261xe" filled="true" fillcolor="#ffffff" stroked="false">
                <v:path arrowok="t"/>
                <v:fill type="solid"/>
              </v:shape>
            </v:group>
            <v:group style="position:absolute;left:1878;top:2007;width:2;height:104" coordorigin="1878,2007" coordsize="2,104">
              <v:shape style="position:absolute;left:1878;top:2007;width:2;height:104" coordorigin="1878,2007" coordsize="0,104" path="m1878,2007l1878,2111e" filled="false" stroked="true" strokeweight="1.694pt" strokecolor="#6c9c40">
                <v:path arrowok="t"/>
              </v:shape>
            </v:group>
            <v:group style="position:absolute;left:1824;top:2096;width:111;height:107" coordorigin="1824,2096" coordsize="111,107">
              <v:shape style="position:absolute;left:1824;top:2096;width:111;height:107" coordorigin="1824,2096" coordsize="111,107" path="m1864,2096l1847,2104,1834,2119,1826,2140,1824,2168,1833,2183,1849,2195,1871,2202,1900,2203,1918,2190,1930,2173,1934,2151,1933,2139,1926,2121,1911,2107,1891,2098,1864,2096xe" filled="true" fillcolor="#6c9c40" stroked="false">
                <v:path arrowok="t"/>
                <v:fill type="solid"/>
              </v:shape>
            </v:group>
            <v:group style="position:absolute;left:1782;top:1191;width:194;height:193" coordorigin="1782,1191" coordsize="194,193">
              <v:shape style="position:absolute;left:1782;top:1191;width:194;height:193" coordorigin="1782,1191" coordsize="194,193" path="m1868,1191l1813,1217,1783,1276,1782,1302,1787,1322,1826,1367,1898,1383,1919,1376,1965,1331,1975,1288,1975,1282,1951,1225,1893,1193,1868,1191xe" filled="true" fillcolor="#6c9c40" stroked="false">
                <v:path arrowok="t"/>
                <v:fill type="solid"/>
              </v:shape>
            </v:group>
            <v:group style="position:absolute;left:1782;top:1191;width:194;height:193" coordorigin="1782,1191" coordsize="194,193">
              <v:shape style="position:absolute;left:1782;top:1191;width:194;height:193" coordorigin="1782,1191" coordsize="194,193" path="m1975,1288l1953,1350,1898,1383,1871,1382,1809,1354,1782,1302,1783,1276,1813,1217,1868,1191,1893,1193,1951,1225,1975,1282,1975,1288xe" filled="false" stroked="true" strokeweight=".847pt" strokecolor="#6c9c40">
                <v:path arrowok="t"/>
              </v:shape>
            </v:group>
            <v:group style="position:absolute;left:1794;top:1202;width:170;height:170" coordorigin="1794,1202" coordsize="170,170">
              <v:shape style="position:absolute;left:1794;top:1202;width:170;height:170" coordorigin="1794,1202" coordsize="170,170" path="m1879,1202l1819,1227,1794,1287,1797,1310,1836,1360,1879,1372,1902,1369,1952,1330,1964,1287,1961,1264,1922,1214,1879,1202xe" filled="true" fillcolor="#ffffff" stroked="false">
                <v:path arrowok="t"/>
                <v:fill type="solid"/>
              </v:shape>
            </v:group>
            <v:group style="position:absolute;left:1855;top:1265;width:46;height:46" coordorigin="1855,1265" coordsize="46,46">
              <v:shape style="position:absolute;left:1855;top:1265;width:46;height:46" coordorigin="1855,1265" coordsize="46,46" path="m1890,1265l1865,1265,1855,1275,1855,1300,1865,1310,1890,1310,1900,1300,1900,1275,1890,1265xe" filled="true" fillcolor="#6c9c40" stroked="false">
                <v:path arrowok="t"/>
                <v:fill type="solid"/>
              </v:shape>
            </v:group>
            <v:group style="position:absolute;left:4227;top:1109;width:1182;height:1182" coordorigin="4227,1109" coordsize="1182,1182">
              <v:shape style="position:absolute;left:4227;top:1109;width:1182;height:1182" coordorigin="4227,1109" coordsize="1182,1182" path="m4818,1109l4722,1117,4631,1140,4546,1175,4469,1223,4400,1282,4341,1351,4293,1429,4257,1513,4235,1604,4227,1700,4229,1748,4244,1842,4273,1930,4316,2011,4369,2084,4433,2148,4507,2202,4588,2244,4676,2273,4769,2289,4818,2291,4866,2289,4959,2273,5047,2244,5129,2202,5202,2148,5266,2084,5320,2011,5362,1930,5391,1842,5406,1748,5408,1700,5406,1652,5391,1558,5362,1470,5320,1389,5266,1316,5202,1252,5129,1198,5047,1156,4959,1127,4866,1111,4818,1109xe" filled="true" fillcolor="#6c9c40" stroked="false">
                <v:path arrowok="t"/>
                <v:fill type="solid"/>
              </v:shape>
            </v:group>
            <v:group style="position:absolute;left:4227;top:1109;width:1182;height:1182" coordorigin="4227,1109" coordsize="1182,1182">
              <v:shape style="position:absolute;left:4227;top:1109;width:1182;height:1182" coordorigin="4227,1109" coordsize="1182,1182" path="m5408,1700l5400,1796,5378,1887,5342,1971,5294,2049,5235,2118,5166,2177,5089,2225,5004,2260,4913,2283,4818,2291,4769,2289,4676,2273,4588,2244,4507,2202,4433,2148,4369,2084,4316,2011,4273,1930,4244,1842,4229,1748,4227,1700,4229,1652,4244,1558,4273,1470,4316,1389,4369,1316,4433,1252,4507,1198,4588,1156,4676,1127,4769,1111,4818,1109,4866,1111,4959,1127,5047,1156,5129,1198,5202,1252,5266,1316,5320,1389,5362,1470,5391,1558,5406,1652,5408,1700xe" filled="false" stroked="true" strokeweight="2pt" strokecolor="#ffffff">
                <v:path arrowok="t"/>
              </v:shape>
            </v:group>
            <v:group style="position:absolute;left:4400;top:1378;width:438;height:314" coordorigin="4400,1378" coordsize="438,314">
              <v:shape style="position:absolute;left:4400;top:1378;width:438;height:314" coordorigin="4400,1378" coordsize="438,314" path="m4730,1378l4494,1379,4435,1407,4403,1464,4400,1487,4401,1599,4429,1657,4486,1689,4509,1692,4745,1691,4803,1663,4835,1606,4838,1584,4837,1472,4809,1413,4752,1381,4730,1378xe" filled="true" fillcolor="#ffffff" stroked="false">
                <v:path arrowok="t"/>
                <v:fill type="solid"/>
              </v:shape>
            </v:group>
            <v:group style="position:absolute;left:4875;top:1568;width:438;height:314" coordorigin="4875,1568" coordsize="438,314">
              <v:shape style="position:absolute;left:4875;top:1568;width:438;height:314" coordorigin="4875,1568" coordsize="438,314" path="m5205,1568l4969,1569,4910,1597,4878,1653,4875,1676,4876,1788,4904,1847,4961,1879,4983,1881,5219,1880,5278,1852,5310,1796,5313,1773,5312,1661,5284,1602,5227,1570,5205,1568xe" filled="true" fillcolor="#ffffff" stroked="false">
                <v:path arrowok="t"/>
                <v:fill type="solid"/>
              </v:shape>
            </v:group>
            <v:group style="position:absolute;left:4434;top:1661;width:217;height:141" coordorigin="4434,1661" coordsize="217,141">
              <v:shape style="position:absolute;left:4434;top:1661;width:217;height:141" coordorigin="4434,1661" coordsize="217,141" path="m4434,1661l4651,1802,4610,1661,4434,1661xe" filled="true" fillcolor="#ffffff" stroked="false">
                <v:path arrowok="t"/>
                <v:fill type="solid"/>
              </v:shape>
            </v:group>
            <v:group style="position:absolute;left:5077;top:1831;width:217;height:141" coordorigin="5077,1831" coordsize="217,141">
              <v:shape style="position:absolute;left:5077;top:1831;width:217;height:141" coordorigin="5077,1831" coordsize="217,141" path="m5294,1831l5119,1831,5077,1972,5294,1831xe" filled="true" fillcolor="#ffffff" stroked="false">
                <v:path arrowok="t"/>
                <v:fill type="solid"/>
              </v:shape>
              <v:shape style="position:absolute;left:10071;top:1032;width:1397;height:1397" type="#_x0000_t75" stroked="false">
                <v:imagedata r:id="rId25" o:title=""/>
              </v:shape>
            </v:group>
            <v:group style="position:absolute;left:10149;top:1109;width:1182;height:1182" coordorigin="10149,1109" coordsize="1182,1182">
              <v:shape style="position:absolute;left:10149;top:1109;width:1182;height:1182" coordorigin="10149,1109" coordsize="1182,1182" path="m10739,1109l10644,1117,10553,1140,10468,1175,10391,1223,10322,1282,10263,1351,10215,1429,10179,1513,10156,1604,10149,1700,10151,1748,10166,1842,10195,1930,10237,2011,10291,2084,10355,2148,10428,2202,10509,2244,10597,2273,10691,2289,10739,2291,10788,2289,10881,2273,10969,2244,11050,2202,11124,2148,11188,2084,11241,2011,11283,1930,11313,1842,11328,1748,11330,1700,11328,1652,11313,1558,11283,1470,11241,1389,11188,1316,11124,1252,11050,1198,10969,1156,10881,1127,10788,1111,10739,1109xe" filled="true" fillcolor="#6c9c40" stroked="false">
                <v:path arrowok="t"/>
                <v:fill type="solid"/>
              </v:shape>
            </v:group>
            <v:group style="position:absolute;left:10149;top:1109;width:1182;height:1182" coordorigin="10149,1109" coordsize="1182,1182">
              <v:shape style="position:absolute;left:10149;top:1109;width:1182;height:1182" coordorigin="10149,1109" coordsize="1182,1182" path="m11330,1700l11322,1796,11300,1887,11264,1971,11216,2049,11157,2118,11088,2177,11011,2225,10926,2260,10835,2283,10739,2291,10691,2289,10597,2273,10509,2244,10428,2202,10355,2148,10291,2084,10237,2011,10195,1930,10166,1842,10151,1748,10149,1700,10151,1652,10166,1558,10195,1470,10237,1389,10291,1316,10355,1252,10428,1198,10509,1156,10597,1127,10691,1111,10739,1109,10788,1111,10881,1127,10969,1156,11050,1198,11124,1252,11188,1316,11241,1389,11283,1470,11313,1558,11328,1652,11330,1700xe" filled="false" stroked="true" strokeweight="2pt" strokecolor="#ffffff">
                <v:path arrowok="t"/>
              </v:shape>
              <v:shape style="position:absolute;left:10149;top:1109;width:1181;height:1181" type="#_x0000_t75" stroked="false">
                <v:imagedata r:id="rId26" o:title=""/>
              </v:shape>
            </v:group>
            <v:group style="position:absolute;left:10149;top:1110;width:1181;height:1181" coordorigin="10149,1110" coordsize="1181,1181">
              <v:shape style="position:absolute;left:10149;top:1110;width:1181;height:1181" coordorigin="10149,1110" coordsize="1181,1181" path="m11195,1325l11250,1404,11291,1488,11317,1576,11329,1667,11330,1712,11327,1757,11311,1847,11282,1933,11239,2014,11183,2089,11114,2156,11035,2211,10951,2251,10863,2278,10773,2290,10727,2290,10682,2288,10593,2272,10506,2243,10425,2200,10350,2144,10283,2075,10228,1996,10188,1912,10162,1824,10150,1733,10149,1688,10152,1643,10167,1553,10196,1467,10239,1386,10295,1311,10364,1244,10443,1189,10528,1149,10616,1122,10706,1110,10751,1110,10797,1112,10886,1128,10972,1157,11054,1200,11129,1256,11195,1325xe" filled="false" stroked="true" strokeweight="2pt" strokecolor="#ffffff">
                <v:path arrowok="t"/>
              </v:shape>
              <v:shape style="position:absolute;left:10182;top:1131;width:1130;height:1136" type="#_x0000_t75" stroked="false">
                <v:imagedata r:id="rId27" o:title=""/>
              </v:shape>
            </v:group>
            <v:group style="position:absolute;left:10416;top:1383;width:648;height:636" coordorigin="10416,1383" coordsize="648,636">
              <v:shape style="position:absolute;left:10416;top:1383;width:648;height:636" coordorigin="10416,1383" coordsize="648,636" path="m10771,1383l10732,1383,10692,1387,10615,1407,10562,1435,10500,1485,10487,1501,10475,1515,10438,1583,10418,1659,10416,1705,10416,1719,10425,1781,10447,1837,10480,1889,10522,1935,10572,1973,10630,2001,10651,2007,10670,2013,10690,2017,10709,2019,10768,2019,10864,1997,10927,1963,10857,1963,10839,1957,10829,1941,10823,1929,10770,1929,10763,1919,10652,1919,10637,1913,10622,1901,10606,1889,10589,1873,10571,1857,10559,1841,10548,1827,10518,1757,10510,1697,10509,1681,10509,1673,10520,1597,10543,1539,10582,1491,10630,1451,10687,1425,10749,1413,10879,1413,10867,1407,10846,1399,10828,1393,10790,1385,10771,1383xe" filled="true" fillcolor="#ffffff" stroked="false">
                <v:path arrowok="t"/>
                <v:fill type="solid"/>
              </v:shape>
              <v:shape style="position:absolute;left:10416;top:1383;width:648;height:636" coordorigin="10416,1383" coordsize="648,636" path="m10916,1717l10911,1727,10915,1745,10916,1763,10908,1823,10884,1877,10884,1897,10888,1915,10891,1931,10888,1949,10873,1959,10857,1963,10927,1963,10932,1959,10947,1949,10962,1935,10976,1923,10986,1911,10922,1911,10921,1897,10927,1883,10946,1849,10955,1831,10960,1813,10960,1793,10956,1775,10950,1757,10941,1741,10934,1733,10928,1721,10916,1717xe" filled="true" fillcolor="#ffffff" stroked="false">
                <v:path arrowok="t"/>
                <v:fill type="solid"/>
              </v:shape>
              <v:shape style="position:absolute;left:10416;top:1383;width:648;height:636" coordorigin="10416,1383" coordsize="648,636" path="m10906,1629l10840,1667,10798,1719,10767,1793,10760,1861,10760,1875,10762,1893,10765,1911,10770,1929,10823,1929,10821,1925,10815,1905,10811,1887,10808,1867,10807,1849,10807,1837,10818,1767,10842,1715,10854,1697,10866,1681,10879,1665,10893,1651,10908,1639,10906,1629xe" filled="true" fillcolor="#ffffff" stroked="false">
                <v:path arrowok="t"/>
                <v:fill type="solid"/>
              </v:shape>
              <v:shape style="position:absolute;left:10416;top:1383;width:648;height:636" coordorigin="10416,1383" coordsize="648,636" path="m10735,1433l10679,1461,10622,1517,10590,1571,10569,1633,10559,1701,10561,1723,10574,1783,10598,1841,10608,1857,10618,1875,10629,1891,10640,1905,10652,1919,10763,1919,10760,1915,10711,1915,10697,1903,10647,1841,10616,1769,10605,1709,10605,1691,10605,1681,10618,1605,10642,1549,10676,1497,10719,1455,10736,1443,10739,1437,10735,1433xe" filled="true" fillcolor="#ffffff" stroked="false">
                <v:path arrowok="t"/>
                <v:fill type="solid"/>
              </v:shape>
              <v:shape style="position:absolute;left:10416;top:1383;width:648;height:636" coordorigin="10416,1383" coordsize="648,636" path="m10855,1513l10782,1545,10735,1587,10698,1639,10675,1695,10668,1757,10669,1775,10678,1835,10703,1901,10711,1915,10760,1915,10759,1913,10749,1899,10741,1881,10719,1809,10716,1771,10716,1763,10728,1689,10753,1631,10804,1571,10852,1533,10870,1521,10855,1513xe" filled="true" fillcolor="#ffffff" stroked="false">
                <v:path arrowok="t"/>
                <v:fill type="solid"/>
              </v:shape>
              <v:shape style="position:absolute;left:10416;top:1383;width:648;height:636" coordorigin="10416,1383" coordsize="648,636" path="m10879,1413l10749,1413,10764,1415,10806,1419,10826,1425,10882,1449,10932,1483,10976,1529,11014,1591,11032,1665,11033,1705,11032,1725,11021,1787,10996,1845,10957,1891,10922,1911,10986,1911,10989,1907,11001,1893,11012,1877,11046,1809,11062,1731,11063,1689,11062,1673,11053,1613,11029,1555,10983,1493,10924,1441,10887,1417,10879,1413xe" filled="true" fillcolor="#ffffff" stroked="false">
                <v:path arrowok="t"/>
                <v:fill type="solid"/>
              </v:shape>
            </v:group>
            <v:group style="position:absolute;left:7177;top:1109;width:1182;height:1182" coordorigin="7177,1109" coordsize="1182,1182">
              <v:shape style="position:absolute;left:7177;top:1109;width:1182;height:1182" coordorigin="7177,1109" coordsize="1182,1182" path="m7768,1109l7672,1117,7581,1140,7496,1175,7419,1223,7350,1282,7291,1351,7243,1429,7207,1513,7185,1604,7177,1700,7179,1748,7194,1842,7223,1930,7265,2011,7319,2084,7383,2148,7456,2202,7538,2244,7626,2273,7719,2289,7768,2291,7816,2289,7909,2273,7997,2244,8079,2202,8152,2148,8216,2084,8270,2011,8312,1930,8341,1842,8356,1748,8358,1700,8356,1652,8341,1558,8312,1470,8270,1389,8216,1316,8152,1252,8079,1198,7997,1156,7909,1127,7816,1111,7768,1109xe" filled="true" fillcolor="#6c9c40" stroked="false">
                <v:path arrowok="t"/>
                <v:fill type="solid"/>
              </v:shape>
            </v:group>
            <v:group style="position:absolute;left:7177;top:1109;width:1182;height:1182" coordorigin="7177,1109" coordsize="1182,1182">
              <v:shape style="position:absolute;left:7177;top:1109;width:1182;height:1182" coordorigin="7177,1109" coordsize="1182,1182" path="m8358,1700l8350,1796,8328,1887,8292,1971,8244,2049,8185,2118,8116,2177,8039,2225,7954,2260,7863,2283,7768,2291,7719,2289,7626,2273,7538,2244,7456,2202,7383,2148,7319,2084,7265,2011,7223,1930,7194,1842,7179,1748,7177,1700,7179,1652,7194,1558,7223,1470,7265,1389,7319,1316,7383,1252,7456,1198,7538,1156,7626,1127,7719,1111,7768,1109,7816,1111,7909,1127,7997,1156,8079,1198,8152,1252,8216,1316,8270,1389,8312,1470,8341,1558,8356,1652,8358,1700xe" filled="false" stroked="true" strokeweight="2pt" strokecolor="#ffffff">
                <v:path arrowok="t"/>
              </v:shape>
            </v:group>
            <v:group style="position:absolute;left:7583;top:1513;width:368;height:421" coordorigin="7583,1513" coordsize="368,421">
              <v:shape style="position:absolute;left:7583;top:1513;width:368;height:421" coordorigin="7583,1513" coordsize="368,421" path="m7768,1513l7701,1525,7645,1559,7605,1610,7584,1672,7583,1695,7584,1717,7601,1775,7622,1809,7632,1824,7669,1891,7690,1933,7846,1933,7871,1879,7901,1824,7917,1802,7919,1799,7920,1797,7921,1796,7921,1795,7931,1778,7939,1760,7945,1740,7948,1720,7950,1699,7949,1676,7929,1612,7889,1560,7834,1526,7791,1515,7768,1513xe" filled="true" fillcolor="#ffffff" stroked="false">
                <v:path arrowok="t"/>
                <v:fill type="solid"/>
              </v:shape>
            </v:group>
            <v:group style="position:absolute;left:7687;top:1968;width:158;height:2" coordorigin="7687,1968" coordsize="158,2">
              <v:shape style="position:absolute;left:7687;top:1968;width:158;height:2" coordorigin="7687,1968" coordsize="158,0" path="m7687,1968l7844,1968e" filled="false" stroked="true" strokeweight="1.155pt" strokecolor="#ffffff">
                <v:path arrowok="t"/>
              </v:shape>
            </v:group>
            <v:group style="position:absolute;left:7687;top:2011;width:158;height:2" coordorigin="7687,2011" coordsize="158,2">
              <v:shape style="position:absolute;left:7687;top:2011;width:158;height:2" coordorigin="7687,2011" coordsize="158,0" path="m7687,2011l7844,2011e" filled="false" stroked="true" strokeweight="1.085pt" strokecolor="#ffffff">
                <v:path arrowok="t"/>
              </v:shape>
            </v:group>
            <v:group style="position:absolute;left:7714;top:2042;width:109;height:22" coordorigin="7714,2042" coordsize="109,22">
              <v:shape style="position:absolute;left:7714;top:2042;width:109;height:22" coordorigin="7714,2042" coordsize="109,22" path="m7822,2042l7714,2042,7725,2063,7812,2063,7822,2042xe" filled="true" fillcolor="#ffffff" stroked="false">
                <v:path arrowok="t"/>
                <v:fill type="solid"/>
              </v:shape>
            </v:group>
            <v:group style="position:absolute;left:7741;top:1337;width:50;height:120" coordorigin="7741,1337" coordsize="50,120">
              <v:shape style="position:absolute;left:7741;top:1337;width:50;height:120" coordorigin="7741,1337" coordsize="50,120" path="m7779,1337l7752,1337,7741,1348,7741,1446,7752,1457,7779,1457,7790,1446,7790,1348,7779,1337xe" filled="true" fillcolor="#ffffff" stroked="false">
                <v:path arrowok="t"/>
                <v:fill type="solid"/>
              </v:shape>
            </v:group>
            <v:group style="position:absolute;left:8006;top:1681;width:121;height:52" coordorigin="8006,1681" coordsize="121,52">
              <v:shape style="position:absolute;left:8006;top:1681;width:121;height:52" coordorigin="8006,1681" coordsize="121,52" path="m8114,1681l8017,1683,8006,1695,8007,1722,8018,1733,8116,1730,8126,1719,8126,1692,8114,1681xe" filled="true" fillcolor="#ffffff" stroked="false">
                <v:path arrowok="t"/>
                <v:fill type="solid"/>
              </v:shape>
            </v:group>
            <v:group style="position:absolute;left:7968;top:1511;width:107;height:88" coordorigin="7968,1511" coordsize="107,88">
              <v:shape style="position:absolute;left:7968;top:1511;width:107;height:88" coordorigin="7968,1511" coordsize="107,88" path="m8055,1511l8036,1515,7978,1554,7968,1570,7971,1588,7972,1589,7987,1599,8005,1595,8065,1555,8074,1539,8070,1521,8055,1511xe" filled="true" fillcolor="#ffffff" stroked="false">
                <v:path arrowok="t"/>
                <v:fill type="solid"/>
              </v:shape>
            </v:group>
            <v:group style="position:absolute;left:7880;top:1399;width:84;height:109" coordorigin="7880,1399" coordsize="84,109">
              <v:shape style="position:absolute;left:7880;top:1399;width:84;height:109" coordorigin="7880,1399" coordsize="84,109" path="m7934,1399l7919,1410,7883,1471,7880,1490,7892,1505,7892,1505,7910,1507,7925,1496,7962,1435,7964,1416,7952,1401,7934,1399xe" filled="true" fillcolor="#ffffff" stroked="false">
                <v:path arrowok="t"/>
                <v:fill type="solid"/>
              </v:shape>
            </v:group>
            <v:group style="position:absolute;left:7409;top:1679;width:121;height:52" coordorigin="7409,1679" coordsize="121,52">
              <v:shape style="position:absolute;left:7409;top:1679;width:121;height:52" coordorigin="7409,1679" coordsize="121,52" path="m7421,1679l7409,1690,7409,1717,7420,1729,7517,1731,7528,1720,7529,1693,7518,1682,7421,1679xe" filled="true" fillcolor="#ffffff" stroked="false">
                <v:path arrowok="t"/>
                <v:fill type="solid"/>
              </v:shape>
            </v:group>
            <v:group style="position:absolute;left:7461;top:1510;width:107;height:88" coordorigin="7461,1510" coordsize="107,88">
              <v:shape style="position:absolute;left:7461;top:1510;width:107;height:88" coordorigin="7461,1510" coordsize="107,88" path="m7480,1510l7465,1520,7461,1538,7470,1554,7530,1593,7548,1597,7563,1587,7564,1587,7567,1568,7557,1553,7499,1513,7480,1510xe" filled="true" fillcolor="#ffffff" stroked="false">
                <v:path arrowok="t"/>
                <v:fill type="solid"/>
              </v:shape>
            </v:group>
            <v:group style="position:absolute;left:7571;top:1398;width:84;height:109" coordorigin="7571,1398" coordsize="84,109">
              <v:shape style="position:absolute;left:7571;top:1398;width:84;height:109" coordorigin="7571,1398" coordsize="84,109" path="m7601,1398l7583,1400,7571,1415,7573,1433,7610,1495,7625,1506,7643,1503,7644,1503,7655,1488,7652,1470,7616,1409,7601,1398xe" filled="true" fillcolor="#ffffff" stroked="false">
                <v:path arrowok="t"/>
                <v:fill type="solid"/>
              </v:shape>
              <v:shape style="position:absolute;left:418;top:357;width:3633;height:420" type="#_x0000_t202" filled="false" stroked="false">
                <v:textbox inset="0,0,0,0">
                  <w:txbxContent>
                    <w:p>
                      <w:pPr>
                        <w:spacing w:line="41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0"/>
                          <w:w w:val="115"/>
                          <w:sz w:val="42"/>
                        </w:rPr>
                        <w:t>W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15"/>
                          <w:sz w:val="42"/>
                        </w:rPr>
                        <w:t>ays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5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15"/>
                          <w:sz w:val="42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"/>
                          <w:w w:val="115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5"/>
                          <w:sz w:val="42"/>
                        </w:rPr>
                        <w:t>Get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4"/>
                          <w:w w:val="115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5"/>
                          <w:sz w:val="42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5"/>
                          <w:sz w:val="42"/>
                        </w:rPr>
                        <w:t>elp</w:t>
                      </w:r>
                      <w:r>
                        <w:rPr>
                          <w:rFonts w:ascii="Times New Roman"/>
                          <w:sz w:val="42"/>
                        </w:rPr>
                      </w:r>
                    </w:p>
                  </w:txbxContent>
                </v:textbox>
                <w10:wrap type="none"/>
              </v:shape>
              <v:shape style="position:absolute;left:1139;top:2422;width:1283;height:552" type="#_x0000_t202" filled="false" stroked="false">
                <v:textbox inset="0,0,0,0">
                  <w:txbxContent>
                    <w:p>
                      <w:pPr>
                        <w:spacing w:line="251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3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14"/>
                          <w:sz w:val="26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3"/>
                          <w:sz w:val="26"/>
                        </w:rPr>
                        <w:t>k</w:t>
                      </w:r>
                      <w:r>
                        <w:rPr>
                          <w:rFonts w:ascii="Times New Roman"/>
                          <w:color w:val="231F20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6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6"/>
                        </w:rPr>
                        <w:t>th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line="29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8"/>
                          <w:w w:val="110"/>
                          <w:sz w:val="26"/>
                        </w:rPr>
                        <w:t>y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0"/>
                          <w:sz w:val="26"/>
                        </w:rPr>
                        <w:t>ou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3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10"/>
                          <w:sz w:val="26"/>
                        </w:rPr>
                        <w:t>docto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3488;top:2422;width:2514;height:552" type="#_x0000_t202" filled="false" stroked="false">
                <v:textbox inset="0,0,0,0">
                  <w:txbxContent>
                    <w:p>
                      <w:pPr>
                        <w:spacing w:line="251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7"/>
                          <w:w w:val="110"/>
                          <w:sz w:val="26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6"/>
                        </w:rPr>
                        <w:t>onnect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0"/>
                          <w:sz w:val="26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0"/>
                          <w:sz w:val="26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0"/>
                          <w:sz w:val="26"/>
                        </w:rPr>
                        <w:t>othe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line="295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9"/>
                          <w:w w:val="105"/>
                          <w:sz w:val="26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105"/>
                          <w:sz w:val="26"/>
                        </w:rPr>
                        <w:t>di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105"/>
                          <w:sz w:val="26"/>
                        </w:rPr>
                        <w:t>idua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w w:val="105"/>
                          <w:sz w:val="26"/>
                        </w:rPr>
                        <w:t>ls</w:t>
                      </w:r>
                      <w:r>
                        <w:rPr>
                          <w:rFonts w:ascii="Times New Roman"/>
                          <w:color w:val="231F20"/>
                          <w:spacing w:val="18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05"/>
                          <w:sz w:val="26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pacing w:val="18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105"/>
                          <w:sz w:val="26"/>
                        </w:rPr>
                        <w:t>am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w w:val="105"/>
                          <w:sz w:val="26"/>
                        </w:rPr>
                        <w:t>ili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6807;top:2439;width:1969;height:552" type="#_x0000_t202" filled="false" stroked="false">
                <v:textbox inset="0,0,0,0">
                  <w:txbxContent>
                    <w:p>
                      <w:pPr>
                        <w:spacing w:line="251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7"/>
                          <w:w w:val="115"/>
                          <w:sz w:val="26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5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5"/>
                          <w:sz w:val="26"/>
                        </w:rPr>
                        <w:t>rn</w:t>
                      </w:r>
                      <w:r>
                        <w:rPr>
                          <w:rFonts w:ascii="Times New Roman"/>
                          <w:color w:val="231F20"/>
                          <w:spacing w:val="-41"/>
                          <w:w w:val="11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115"/>
                          <w:sz w:val="26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5"/>
                          <w:sz w:val="26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w w:val="115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5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41"/>
                          <w:w w:val="11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5"/>
                          <w:sz w:val="26"/>
                        </w:rPr>
                        <w:t>abo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5"/>
                          <w:sz w:val="26"/>
                        </w:rPr>
                        <w:t>u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1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line="29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8"/>
                          <w:w w:val="110"/>
                          <w:sz w:val="26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0"/>
                          <w:sz w:val="26"/>
                        </w:rPr>
                        <w:t>enta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w w:val="110"/>
                          <w:sz w:val="26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28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w w:val="110"/>
                          <w:sz w:val="26"/>
                        </w:rPr>
                        <w:t>il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10"/>
                          <w:sz w:val="26"/>
                        </w:rPr>
                        <w:t>lne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110"/>
                          <w:sz w:val="26"/>
                        </w:rPr>
                        <w:t>ss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94;top:2457;width:1091;height:552" type="#_x0000_t202" filled="false" stroked="false">
                <v:textbox inset="0,0,0,0">
                  <w:txbxContent>
                    <w:p>
                      <w:pPr>
                        <w:spacing w:line="251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8"/>
                          <w:sz w:val="26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26"/>
                        </w:rPr>
                        <w:t>isi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line="295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9"/>
                          <w:sz w:val="26"/>
                        </w:rPr>
                        <w:t>NAM</w:t>
                      </w:r>
                      <w:r>
                        <w:rPr>
                          <w:rFonts w:ascii="Times New Roman"/>
                          <w:color w:val="231F20"/>
                          <w:spacing w:val="-12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6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6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26"/>
                        </w:rPr>
                        <w:t>g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8" w:lineRule="auto"/>
        <w:ind w:right="3188"/>
        <w:jc w:val="left"/>
      </w:pPr>
      <w:r>
        <w:rPr/>
        <w:pict>
          <v:group style="position:absolute;margin-left:504.163727pt;margin-top:1.951212pt;width:103.65pt;height:40.15pt;mso-position-horizontal-relative:page;mso-position-vertical-relative:paragraph;z-index:2488" coordorigin="10083,39" coordsize="2073,803">
            <v:shape style="position:absolute;left:10083;top:39;width:2071;height:803" type="#_x0000_t75" stroked="false">
              <v:imagedata r:id="rId28" o:title=""/>
            </v:shape>
            <v:group style="position:absolute;left:10843;top:111;width:275;height:511" coordorigin="10843,111" coordsize="275,511">
              <v:shape style="position:absolute;left:10843;top:111;width:275;height:511" coordorigin="10843,111" coordsize="275,511" path="m10925,111l10843,111,10843,621,10946,621,10946,172,11111,172,11110,169,11100,151,11087,135,11085,134,10936,134,10925,111xe" filled="true" fillcolor="#00529f" stroked="false">
                <v:path arrowok="t"/>
                <v:fill type="solid"/>
              </v:shape>
              <v:shape style="position:absolute;left:10843;top:111;width:275;height:511" coordorigin="10843,111" coordsize="275,511" path="m11111,172l10982,172,10995,176,11011,191,11015,203,11015,621,11118,621,11118,209,11115,188,11111,172xe" filled="true" fillcolor="#00529f" stroked="false">
                <v:path arrowok="t"/>
                <v:fill type="solid"/>
              </v:shape>
              <v:shape style="position:absolute;left:10843;top:111;width:275;height:511" coordorigin="10843,111" coordsize="275,511" path="m11009,111l10945,126,10936,134,11085,134,11072,125,11054,117,11034,113,11009,111xe" filled="true" fillcolor="#00529f" stroked="false">
                <v:path arrowok="t"/>
                <v:fill type="solid"/>
              </v:shape>
            </v:group>
            <v:group style="position:absolute;left:11188;top:106;width:287;height:516" coordorigin="11188,106" coordsize="287,516">
              <v:shape style="position:absolute;left:11188;top:106;width:287;height:516" coordorigin="11188,106" coordsize="287,516" path="m11334,106l11268,116,11207,166,11188,243,11188,621,11290,621,11290,347,11474,347,11474,280,11290,280,11290,222,11292,200,11297,183,11305,171,11316,166,11459,166,11457,161,11398,116,11357,107,11334,106xe" filled="true" fillcolor="#00529f" stroked="false">
                <v:path arrowok="t"/>
                <v:fill type="solid"/>
              </v:shape>
              <v:shape style="position:absolute;left:11188;top:106;width:287;height:516" coordorigin="11188,106" coordsize="287,516" path="m11474,347l11372,347,11372,621,11474,621,11474,347xe" filled="true" fillcolor="#00529f" stroked="false">
                <v:path arrowok="t"/>
                <v:fill type="solid"/>
              </v:shape>
              <v:shape style="position:absolute;left:11188;top:106;width:287;height:516" coordorigin="11188,106" coordsize="287,516" path="m11459,166l11346,166,11356,171,11363,180,11369,195,11372,217,11372,280,11474,280,11474,243,11473,221,11470,198,11464,179,11459,166xe" filled="true" fillcolor="#00529f" stroked="false">
                <v:path arrowok="t"/>
                <v:fill type="solid"/>
              </v:shape>
            </v:group>
            <v:group style="position:absolute;left:11547;top:111;width:429;height:511" coordorigin="11547,111" coordsize="429,511">
              <v:shape style="position:absolute;left:11547;top:111;width:429;height:511" coordorigin="11547,111" coordsize="429,511" path="m11629,111l11547,111,11547,621,11649,621,11649,169,11968,169,11968,168,11959,151,11945,136,11944,135,11793,135,11792,134,11639,134,11629,111xe" filled="true" fillcolor="#00529f" stroked="false">
                <v:path arrowok="t"/>
                <v:fill type="solid"/>
              </v:shape>
              <v:shape style="position:absolute;left:11547;top:111;width:429;height:511" coordorigin="11547,111" coordsize="429,511" path="m11812,169l11691,169,11698,172,11708,183,11710,190,11710,621,11812,621,11812,169xe" filled="true" fillcolor="#00529f" stroked="false">
                <v:path arrowok="t"/>
                <v:fill type="solid"/>
              </v:shape>
              <v:shape style="position:absolute;left:11547;top:111;width:429;height:511" coordorigin="11547,111" coordsize="429,511" path="m11968,169l11853,169,11860,172,11865,177,11870,183,11872,190,11872,621,11975,621,11975,210,11973,188,11968,169xe" filled="true" fillcolor="#00529f" stroked="false">
                <v:path arrowok="t"/>
                <v:fill type="solid"/>
              </v:shape>
              <v:shape style="position:absolute;left:11547;top:111;width:429;height:511" coordorigin="11547,111" coordsize="429,511" path="m11869,111l11849,113,11829,118,11810,126,11793,135,11944,135,11930,125,11913,117,11892,113,11869,111xe" filled="true" fillcolor="#00529f" stroked="false">
                <v:path arrowok="t"/>
                <v:fill type="solid"/>
              </v:shape>
              <v:shape style="position:absolute;left:11547;top:111;width:429;height:511" coordorigin="11547,111" coordsize="429,511" path="m11713,112l11646,127,11639,134,11792,134,11780,125,11756,115,11738,112,11713,112xe" filled="true" fillcolor="#00529f" stroked="false">
                <v:path arrowok="t"/>
                <v:fill type="solid"/>
              </v:shape>
            </v:group>
            <v:group style="position:absolute;left:12053;top:111;width:103;height:510" coordorigin="12053,111" coordsize="103,510">
              <v:shape style="position:absolute;left:12053;top:111;width:103;height:510" coordorigin="12053,111" coordsize="103,510" path="m12156,621l12053,621,12053,111,12156,111,12156,621xe" filled="true" fillcolor="#00529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w w:val="105"/>
          <w:position w:val="6"/>
          <w:sz w:val="10"/>
        </w:rPr>
        <w:t>1</w:t>
      </w:r>
      <w:r>
        <w:rPr>
          <w:color w:val="939598"/>
          <w:spacing w:val="23"/>
          <w:w w:val="105"/>
          <w:position w:val="6"/>
          <w:sz w:val="10"/>
        </w:rPr>
        <w:t> </w:t>
      </w:r>
      <w:r>
        <w:rPr>
          <w:color w:val="939598"/>
          <w:w w:val="105"/>
        </w:rPr>
        <w:t>This</w:t>
      </w:r>
      <w:r>
        <w:rPr>
          <w:color w:val="939598"/>
          <w:spacing w:val="17"/>
          <w:w w:val="105"/>
        </w:rPr>
        <w:t> </w:t>
      </w:r>
      <w:r>
        <w:rPr>
          <w:color w:val="939598"/>
          <w:w w:val="105"/>
        </w:rPr>
        <w:t>document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cites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statistics</w:t>
      </w:r>
      <w:r>
        <w:rPr>
          <w:color w:val="939598"/>
          <w:spacing w:val="18"/>
          <w:w w:val="105"/>
        </w:rPr>
        <w:t> </w:t>
      </w:r>
      <w:r>
        <w:rPr>
          <w:color w:val="939598"/>
          <w:spacing w:val="-1"/>
          <w:w w:val="105"/>
        </w:rPr>
        <w:t>provided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by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the</w:t>
      </w:r>
      <w:r>
        <w:rPr>
          <w:color w:val="939598"/>
          <w:spacing w:val="17"/>
          <w:w w:val="105"/>
        </w:rPr>
        <w:t> </w:t>
      </w:r>
      <w:r>
        <w:rPr>
          <w:color w:val="939598"/>
          <w:w w:val="105"/>
        </w:rPr>
        <w:t>National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Institute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of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Mental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Health.</w:t>
      </w:r>
      <w:r>
        <w:rPr>
          <w:color w:val="939598"/>
          <w:spacing w:val="17"/>
          <w:w w:val="105"/>
        </w:rPr>
        <w:t> </w:t>
      </w:r>
      <w:hyperlink r:id="rId29">
        <w:r>
          <w:rPr>
            <w:color w:val="939598"/>
            <w:spacing w:val="-2"/>
            <w:w w:val="105"/>
          </w:rPr>
          <w:t>www</w:t>
        </w:r>
        <w:r>
          <w:rPr>
            <w:color w:val="939598"/>
            <w:spacing w:val="-1"/>
            <w:w w:val="105"/>
          </w:rPr>
          <w:t>.nimh.nih.gov,</w:t>
        </w:r>
      </w:hyperlink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the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Substance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Abuse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and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Mental</w:t>
      </w:r>
      <w:r>
        <w:rPr>
          <w:color w:val="939598"/>
          <w:spacing w:val="17"/>
          <w:w w:val="105"/>
        </w:rPr>
        <w:t> </w:t>
      </w:r>
      <w:r>
        <w:rPr>
          <w:color w:val="939598"/>
          <w:w w:val="105"/>
        </w:rPr>
        <w:t>Health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Services</w:t>
      </w:r>
      <w:r>
        <w:rPr>
          <w:color w:val="939598"/>
          <w:spacing w:val="18"/>
          <w:w w:val="105"/>
        </w:rPr>
        <w:t> </w:t>
      </w:r>
      <w:r>
        <w:rPr>
          <w:color w:val="939598"/>
          <w:w w:val="105"/>
        </w:rPr>
        <w:t>Administration,</w:t>
      </w:r>
      <w:r>
        <w:rPr>
          <w:color w:val="939598"/>
          <w:spacing w:val="27"/>
          <w:w w:val="107"/>
        </w:rPr>
        <w:t> </w:t>
      </w:r>
      <w:r>
        <w:rPr>
          <w:color w:val="939598"/>
          <w:w w:val="105"/>
        </w:rPr>
        <w:t>New</w:t>
      </w:r>
      <w:r>
        <w:rPr>
          <w:color w:val="939598"/>
          <w:spacing w:val="11"/>
          <w:w w:val="105"/>
        </w:rPr>
        <w:t> </w:t>
      </w:r>
      <w:r>
        <w:rPr>
          <w:color w:val="939598"/>
          <w:w w:val="105"/>
        </w:rPr>
        <w:t>Evidence</w:t>
      </w:r>
      <w:r>
        <w:rPr>
          <w:color w:val="939598"/>
          <w:spacing w:val="11"/>
          <w:w w:val="105"/>
        </w:rPr>
        <w:t> </w:t>
      </w:r>
      <w:r>
        <w:rPr>
          <w:color w:val="939598"/>
          <w:spacing w:val="-1"/>
          <w:w w:val="105"/>
        </w:rPr>
        <w:t>Regarding</w:t>
      </w:r>
      <w:r>
        <w:rPr>
          <w:color w:val="939598"/>
          <w:spacing w:val="12"/>
          <w:w w:val="105"/>
        </w:rPr>
        <w:t> </w:t>
      </w:r>
      <w:r>
        <w:rPr>
          <w:color w:val="939598"/>
          <w:w w:val="105"/>
        </w:rPr>
        <w:t>Racial</w:t>
      </w:r>
      <w:r>
        <w:rPr>
          <w:color w:val="939598"/>
          <w:spacing w:val="11"/>
          <w:w w:val="105"/>
        </w:rPr>
        <w:t> </w:t>
      </w:r>
      <w:r>
        <w:rPr>
          <w:color w:val="939598"/>
          <w:w w:val="105"/>
        </w:rPr>
        <w:t>and</w:t>
      </w:r>
      <w:r>
        <w:rPr>
          <w:color w:val="939598"/>
          <w:spacing w:val="12"/>
          <w:w w:val="105"/>
        </w:rPr>
        <w:t> </w:t>
      </w:r>
      <w:r>
        <w:rPr>
          <w:color w:val="939598"/>
          <w:w w:val="105"/>
        </w:rPr>
        <w:t>Ethnic</w:t>
      </w:r>
      <w:r>
        <w:rPr>
          <w:color w:val="939598"/>
          <w:spacing w:val="11"/>
          <w:w w:val="105"/>
        </w:rPr>
        <w:t> </w:t>
      </w:r>
      <w:r>
        <w:rPr>
          <w:color w:val="939598"/>
          <w:w w:val="105"/>
        </w:rPr>
        <w:t>Disparities</w:t>
      </w:r>
      <w:r>
        <w:rPr>
          <w:color w:val="939598"/>
          <w:spacing w:val="11"/>
          <w:w w:val="105"/>
        </w:rPr>
        <w:t> </w:t>
      </w:r>
      <w:r>
        <w:rPr>
          <w:color w:val="939598"/>
          <w:w w:val="105"/>
        </w:rPr>
        <w:t>in</w:t>
      </w:r>
      <w:r>
        <w:rPr>
          <w:color w:val="939598"/>
          <w:spacing w:val="12"/>
          <w:w w:val="105"/>
        </w:rPr>
        <w:t> </w:t>
      </w:r>
      <w:r>
        <w:rPr>
          <w:color w:val="939598"/>
          <w:w w:val="105"/>
        </w:rPr>
        <w:t>Mental</w:t>
      </w:r>
      <w:r>
        <w:rPr>
          <w:color w:val="939598"/>
          <w:spacing w:val="11"/>
          <w:w w:val="105"/>
        </w:rPr>
        <w:t> </w:t>
      </w:r>
      <w:r>
        <w:rPr>
          <w:color w:val="939598"/>
          <w:w w:val="105"/>
        </w:rPr>
        <w:t>Health</w:t>
      </w:r>
      <w:r>
        <w:rPr>
          <w:color w:val="939598"/>
          <w:spacing w:val="12"/>
          <w:w w:val="105"/>
        </w:rPr>
        <w:t> </w:t>
      </w:r>
      <w:r>
        <w:rPr>
          <w:color w:val="939598"/>
          <w:w w:val="105"/>
        </w:rPr>
        <w:t>and</w:t>
      </w:r>
      <w:r>
        <w:rPr>
          <w:color w:val="939598"/>
          <w:spacing w:val="11"/>
          <w:w w:val="105"/>
        </w:rPr>
        <w:t> </w:t>
      </w:r>
      <w:r>
        <w:rPr>
          <w:color w:val="939598"/>
          <w:w w:val="105"/>
        </w:rPr>
        <w:t>Injustice</w:t>
      </w:r>
      <w:r>
        <w:rPr>
          <w:color w:val="939598"/>
          <w:spacing w:val="12"/>
          <w:w w:val="105"/>
        </w:rPr>
        <w:t> </w:t>
      </w:r>
      <w:r>
        <w:rPr>
          <w:color w:val="939598"/>
          <w:w w:val="105"/>
        </w:rPr>
        <w:t>at</w:t>
      </w:r>
      <w:r>
        <w:rPr>
          <w:color w:val="939598"/>
          <w:spacing w:val="11"/>
          <w:w w:val="105"/>
        </w:rPr>
        <w:t> </w:t>
      </w:r>
      <w:r>
        <w:rPr>
          <w:color w:val="939598"/>
          <w:w w:val="105"/>
        </w:rPr>
        <w:t>every</w:t>
      </w:r>
      <w:r>
        <w:rPr>
          <w:color w:val="939598"/>
          <w:spacing w:val="11"/>
          <w:w w:val="105"/>
        </w:rPr>
        <w:t> </w:t>
      </w:r>
      <w:r>
        <w:rPr>
          <w:color w:val="939598"/>
          <w:spacing w:val="-3"/>
          <w:w w:val="105"/>
        </w:rPr>
        <w:t>T</w:t>
      </w:r>
      <w:r>
        <w:rPr>
          <w:color w:val="939598"/>
          <w:spacing w:val="-2"/>
          <w:w w:val="105"/>
        </w:rPr>
        <w:t>urn:</w:t>
      </w:r>
      <w:r>
        <w:rPr>
          <w:color w:val="939598"/>
          <w:spacing w:val="12"/>
          <w:w w:val="105"/>
        </w:rPr>
        <w:t> </w:t>
      </w:r>
      <w:r>
        <w:rPr>
          <w:color w:val="939598"/>
          <w:w w:val="105"/>
        </w:rPr>
        <w:t>A</w:t>
      </w:r>
      <w:r>
        <w:rPr>
          <w:color w:val="939598"/>
          <w:spacing w:val="11"/>
          <w:w w:val="105"/>
        </w:rPr>
        <w:t> </w:t>
      </w:r>
      <w:r>
        <w:rPr>
          <w:color w:val="939598"/>
          <w:w w:val="105"/>
        </w:rPr>
        <w:t>Report</w:t>
      </w:r>
      <w:r>
        <w:rPr>
          <w:color w:val="939598"/>
          <w:spacing w:val="12"/>
          <w:w w:val="105"/>
        </w:rPr>
        <w:t> </w:t>
      </w:r>
      <w:r>
        <w:rPr>
          <w:color w:val="939598"/>
          <w:w w:val="105"/>
        </w:rPr>
        <w:t>of</w:t>
      </w:r>
      <w:r>
        <w:rPr>
          <w:color w:val="939598"/>
          <w:spacing w:val="11"/>
          <w:w w:val="105"/>
        </w:rPr>
        <w:t> </w:t>
      </w:r>
      <w:r>
        <w:rPr>
          <w:color w:val="939598"/>
          <w:w w:val="105"/>
        </w:rPr>
        <w:t>the</w:t>
      </w:r>
      <w:r>
        <w:rPr>
          <w:color w:val="939598"/>
          <w:spacing w:val="11"/>
          <w:w w:val="105"/>
        </w:rPr>
        <w:t> </w:t>
      </w:r>
      <w:r>
        <w:rPr>
          <w:color w:val="939598"/>
          <w:w w:val="105"/>
        </w:rPr>
        <w:t>National</w:t>
      </w:r>
      <w:r>
        <w:rPr>
          <w:color w:val="939598"/>
          <w:spacing w:val="12"/>
          <w:w w:val="105"/>
        </w:rPr>
        <w:t> </w:t>
      </w:r>
      <w:r>
        <w:rPr>
          <w:color w:val="939598"/>
          <w:spacing w:val="-3"/>
          <w:w w:val="105"/>
        </w:rPr>
        <w:t>T</w:t>
      </w:r>
      <w:r>
        <w:rPr>
          <w:color w:val="939598"/>
          <w:spacing w:val="-2"/>
          <w:w w:val="105"/>
        </w:rPr>
        <w:t>ransgender</w:t>
      </w:r>
      <w:r>
        <w:rPr>
          <w:color w:val="939598"/>
          <w:spacing w:val="11"/>
          <w:w w:val="105"/>
        </w:rPr>
        <w:t> </w:t>
      </w:r>
      <w:r>
        <w:rPr>
          <w:color w:val="939598"/>
          <w:w w:val="105"/>
        </w:rPr>
        <w:t>Discrimination</w:t>
      </w:r>
      <w:r>
        <w:rPr>
          <w:color w:val="939598"/>
          <w:spacing w:val="12"/>
          <w:w w:val="105"/>
        </w:rPr>
        <w:t> </w:t>
      </w:r>
      <w:r>
        <w:rPr>
          <w:color w:val="939598"/>
          <w:spacing w:val="-2"/>
          <w:w w:val="105"/>
        </w:rPr>
        <w:t>Survey.</w:t>
      </w:r>
      <w:r>
        <w:rPr/>
      </w:r>
    </w:p>
    <w:p>
      <w:pPr>
        <w:spacing w:after="0" w:line="248" w:lineRule="auto"/>
        <w:jc w:val="left"/>
        <w:sectPr>
          <w:type w:val="continuous"/>
          <w:pgSz w:w="12600" w:h="31340"/>
          <w:pgMar w:top="340" w:bottom="0" w:left="0" w:right="0"/>
        </w:sectPr>
      </w:pPr>
    </w:p>
    <w:p>
      <w:pPr>
        <w:pStyle w:val="Heading1"/>
        <w:spacing w:line="240" w:lineRule="auto" w:before="154"/>
        <w:ind w:right="0"/>
        <w:jc w:val="left"/>
        <w:rPr>
          <w:b w:val="0"/>
          <w:bCs w:val="0"/>
        </w:rPr>
      </w:pPr>
      <w:r>
        <w:rPr/>
        <w:pict>
          <v:group style="position:absolute;margin-left:321.208008pt;margin-top:675.460022pt;width:308.8pt;height:407.2pt;mso-position-horizontal-relative:page;mso-position-vertical-relative:page;z-index:2464" coordorigin="6424,13509" coordsize="6176,8144">
            <v:group style="position:absolute;left:6424;top:13509;width:5752;height:8144" coordorigin="6424,13509" coordsize="5752,8144">
              <v:shape style="position:absolute;left:6424;top:13509;width:5752;height:8144" coordorigin="6424,13509" coordsize="5752,8144" path="m12175,21653l6424,21653,6424,13509,12175,13509,12175,21653xe" filled="true" fillcolor="#c2c0c1" stroked="false">
                <v:path arrowok="t"/>
                <v:fill type="solid"/>
              </v:shape>
              <v:shape style="position:absolute;left:6450;top:13543;width:5715;height:8049" type="#_x0000_t75" stroked="false">
                <v:imagedata r:id="rId30" o:title=""/>
              </v:shape>
              <v:shape style="position:absolute;left:6803;top:13695;width:5797;height:1541" type="#_x0000_t75" stroked="false">
                <v:imagedata r:id="rId31" o:title=""/>
              </v:shape>
            </v:group>
            <v:group style="position:absolute;left:6845;top:13737;width:5729;height:1414" coordorigin="6845,13737" coordsize="5729,1414">
              <v:shape style="position:absolute;left:6845;top:13737;width:5729;height:1414" coordorigin="6845,13737" coordsize="5729,1414" path="m12573,15151l6845,15151,6845,13737,12573,13737,12573,15151xe" filled="true" fillcolor="#039ba8" stroked="false">
                <v:path arrowok="t"/>
                <v:fill type="solid"/>
              </v:shape>
            </v:group>
            <v:group style="position:absolute;left:7442;top:15467;width:268;height:268" coordorigin="7442,15467" coordsize="268,268">
              <v:shape style="position:absolute;left:7442;top:15467;width:268;height:268" coordorigin="7442,15467" coordsize="268,268" path="m7709,15734l7442,15734,7442,15467,7709,15467,7709,15734xe" filled="true" fillcolor="#6c9c40" stroked="false">
                <v:path arrowok="t"/>
                <v:fill type="solid"/>
              </v:shape>
            </v:group>
            <v:group style="position:absolute;left:8420;top:15467;width:268;height:268" coordorigin="8420,15467" coordsize="268,268">
              <v:shape style="position:absolute;left:8420;top:15467;width:268;height:268" coordorigin="8420,15467" coordsize="268,268" path="m8687,15734l8420,15734,8420,15467,8687,15467,8687,15734xe" filled="true" fillcolor="#254d09" stroked="false">
                <v:path arrowok="t"/>
                <v:fill type="solid"/>
              </v:shape>
            </v:group>
            <v:group style="position:absolute;left:7447;top:16089;width:2144;height:412" coordorigin="7447,16089" coordsize="2144,412">
              <v:shape style="position:absolute;left:7447;top:16089;width:2144;height:412" coordorigin="7447,16089" coordsize="2144,412" path="m7447,16089l9590,16089,9590,16501,7447,16501,7447,16089xe" filled="true" fillcolor="#6c9c40" stroked="false">
                <v:path arrowok="t"/>
                <v:fill type="solid"/>
              </v:shape>
            </v:group>
            <v:group style="position:absolute;left:7447;top:16501;width:4063;height:412" coordorigin="7447,16501" coordsize="4063,412">
              <v:shape style="position:absolute;left:7447;top:16501;width:4063;height:412" coordorigin="7447,16501" coordsize="4063,412" path="m7447,16501l11509,16501,11509,16912,7447,16912,7447,16501xe" filled="true" fillcolor="#254d09" stroked="false">
                <v:path arrowok="t"/>
                <v:fill type="solid"/>
              </v:shape>
            </v:group>
            <v:group style="position:absolute;left:7447;top:17158;width:1242;height:412" coordorigin="7447,17158" coordsize="1242,412">
              <v:shape style="position:absolute;left:7447;top:17158;width:1242;height:412" coordorigin="7447,17158" coordsize="1242,412" path="m7447,17158l8689,17158,8689,17569,7447,17569,7447,17158xe" filled="true" fillcolor="#6c9c40" stroked="false">
                <v:path arrowok="t"/>
                <v:fill type="solid"/>
              </v:shape>
            </v:group>
            <v:group style="position:absolute;left:7447;top:17575;width:1939;height:412" coordorigin="7447,17575" coordsize="1939,412">
              <v:shape style="position:absolute;left:7447;top:17575;width:1939;height:412" coordorigin="7447,17575" coordsize="1939,412" path="m7447,17575l9385,17575,9385,17986,7447,17986,7447,17575xe" filled="true" fillcolor="#254d09" stroked="false">
                <v:path arrowok="t"/>
                <v:fill type="solid"/>
              </v:shape>
            </v:group>
            <v:group style="position:absolute;left:7447;top:18254;width:3085;height:412" coordorigin="7447,18254" coordsize="3085,412">
              <v:shape style="position:absolute;left:7447;top:18254;width:3085;height:412" coordorigin="7447,18254" coordsize="3085,412" path="m7447,18254l10532,18254,10532,18665,7447,18665,7447,18254xe" filled="true" fillcolor="#6c9c40" stroked="false">
                <v:path arrowok="t"/>
                <v:fill type="solid"/>
              </v:shape>
            </v:group>
            <v:group style="position:absolute;left:7447;top:18665;width:2861;height:412" coordorigin="7447,18665" coordsize="2861,412">
              <v:shape style="position:absolute;left:7447;top:18665;width:2861;height:412" coordorigin="7447,18665" coordsize="2861,412" path="m7447,18665l10307,18665,10307,19077,7447,19077,7447,18665xe" filled="true" fillcolor="#254d09" stroked="false">
                <v:path arrowok="t"/>
                <v:fill type="solid"/>
              </v:shape>
            </v:group>
            <v:group style="position:absolute;left:7447;top:19335;width:826;height:412" coordorigin="7447,19335" coordsize="826,412">
              <v:shape style="position:absolute;left:7447;top:19335;width:826;height:412" coordorigin="7447,19335" coordsize="826,412" path="m7447,19335l8272,19335,8272,19747,7447,19747,7447,19335xe" filled="true" fillcolor="#6c9c40" stroked="false">
                <v:path arrowok="t"/>
                <v:fill type="solid"/>
              </v:shape>
            </v:group>
            <v:group style="position:absolute;left:7447;top:19745;width:990;height:412" coordorigin="7447,19745" coordsize="990,412">
              <v:shape style="position:absolute;left:7447;top:19745;width:990;height:412" coordorigin="7447,19745" coordsize="990,412" path="m7447,19745l8436,19745,8436,20156,7447,20156,7447,19745xe" filled="true" fillcolor="#254d09" stroked="false">
                <v:path arrowok="t"/>
                <v:fill type="solid"/>
              </v:shape>
            </v:group>
            <v:group style="position:absolute;left:7451;top:20429;width:1021;height:412" coordorigin="7451,20429" coordsize="1021,412">
              <v:shape style="position:absolute;left:7451;top:20429;width:1021;height:412" coordorigin="7451,20429" coordsize="1021,412" path="m7451,20429l8471,20429,8471,20840,7451,20840,7451,20429xe" filled="true" fillcolor="#6c9c40" stroked="false">
                <v:path arrowok="t"/>
                <v:fill type="solid"/>
              </v:shape>
            </v:group>
            <v:group style="position:absolute;left:7451;top:20840;width:1742;height:412" coordorigin="7451,20840" coordsize="1742,412">
              <v:shape style="position:absolute;left:7451;top:20840;width:1742;height:412" coordorigin="7451,20840" coordsize="1742,412" path="m7451,20840l9192,20840,9192,21251,7451,21251,7451,20840xe" filled="true" fillcolor="#254d09" stroked="false">
                <v:path arrowok="t"/>
                <v:fill type="solid"/>
              </v:shape>
              <v:shape style="position:absolute;left:7204;top:13891;width:4888;height:1175" type="#_x0000_t202" filled="false" stroked="false">
                <v:textbox inset="0,0,0,0">
                  <w:txbxContent>
                    <w:p>
                      <w:pPr>
                        <w:spacing w:line="381" w:lineRule="exact" w:before="0"/>
                        <w:ind w:left="0" w:right="0" w:firstLine="452"/>
                        <w:jc w:val="left"/>
                        <w:rPr>
                          <w:rFonts w:ascii="Times New Roman" w:hAnsi="Times New Roman" w:cs="Times New Roman" w:eastAsia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20"/>
                          <w:sz w:val="42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20"/>
                          <w:sz w:val="42"/>
                        </w:rPr>
                        <w:t>se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7"/>
                          <w:w w:val="120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42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20"/>
                          <w:sz w:val="42"/>
                        </w:rPr>
                        <w:t>f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7"/>
                          <w:w w:val="120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20"/>
                          <w:sz w:val="42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7"/>
                          <w:w w:val="120"/>
                          <w:sz w:val="42"/>
                        </w:rPr>
                        <w:t>en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20"/>
                          <w:sz w:val="42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7"/>
                          <w:w w:val="120"/>
                          <w:sz w:val="42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20"/>
                          <w:sz w:val="42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7"/>
                          <w:w w:val="120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42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42"/>
                        </w:rPr>
                        <w:t>ea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42"/>
                        </w:rPr>
                        <w:t>lt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42"/>
                        </w:rPr>
                        <w:t>h</w:t>
                      </w:r>
                      <w:r>
                        <w:rPr>
                          <w:rFonts w:ascii="Times New Roman"/>
                          <w:sz w:val="42"/>
                        </w:rPr>
                      </w:r>
                    </w:p>
                    <w:p>
                      <w:pPr>
                        <w:spacing w:line="45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20"/>
                          <w:sz w:val="42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20"/>
                          <w:sz w:val="42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20"/>
                          <w:sz w:val="42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20"/>
                          <w:sz w:val="42"/>
                        </w:rPr>
                        <w:t>v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2"/>
                          <w:w w:val="120"/>
                          <w:sz w:val="42"/>
                        </w:rPr>
                        <w:t>ic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w w:val="120"/>
                          <w:sz w:val="42"/>
                        </w:rPr>
                        <w:t>es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7"/>
                          <w:w w:val="120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42"/>
                        </w:rPr>
                        <w:t>among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8"/>
                          <w:w w:val="120"/>
                          <w:sz w:val="4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42"/>
                        </w:rPr>
                        <w:t>Ad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42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20"/>
                          <w:sz w:val="42"/>
                        </w:rPr>
                        <w:t>lt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20"/>
                          <w:sz w:val="42"/>
                        </w:rPr>
                        <w:t>s</w:t>
                      </w:r>
                      <w:r>
                        <w:rPr>
                          <w:rFonts w:ascii="Times New Roman"/>
                          <w:sz w:val="42"/>
                        </w:rPr>
                      </w:r>
                    </w:p>
                    <w:p>
                      <w:pPr>
                        <w:spacing w:before="11"/>
                        <w:ind w:left="31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25"/>
                          <w:sz w:val="28"/>
                        </w:rPr>
                        <w:t>(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25"/>
                          <w:sz w:val="28"/>
                        </w:rPr>
                        <w:t>2008-20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25"/>
                          <w:sz w:val="28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25"/>
                          <w:sz w:val="28"/>
                        </w:rPr>
                        <w:t>2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7"/>
                          <w:w w:val="125"/>
                          <w:sz w:val="28"/>
                        </w:rPr>
                        <w:t>)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7757;top:15537;width:374;height:174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17"/>
                        </w:rPr>
                        <w:t>Mal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17"/>
                        </w:rPr>
                        <w:t>e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735;top:15537;width:554;height:174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17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17"/>
                        </w:rPr>
                        <w:t>ema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10"/>
                          <w:sz w:val="17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10"/>
                          <w:sz w:val="17"/>
                        </w:rPr>
                        <w:t>e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9646;top:16159;width:596;height:240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5"/>
                          <w:w w:val="105"/>
                          <w:sz w:val="24"/>
                        </w:rPr>
                        <w:t>11.3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w w:val="105"/>
                          <w:sz w:val="24"/>
                        </w:rPr>
                        <w:t>%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559;top:16420;width:557;height:221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6"/>
                          <w:w w:val="105"/>
                          <w:sz w:val="22"/>
                        </w:rPr>
                        <w:t>Whi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05"/>
                          <w:sz w:val="22"/>
                        </w:rPr>
                        <w:t>te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1549;top:16684;width:610;height:240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2"/>
                          <w:w w:val="105"/>
                          <w:sz w:val="24"/>
                        </w:rPr>
                        <w:t>21.5</w:t>
                      </w:r>
                      <w:r>
                        <w:rPr>
                          <w:rFonts w:ascii="Times New Roman"/>
                          <w:color w:val="231F20"/>
                          <w:spacing w:val="-13"/>
                          <w:w w:val="105"/>
                          <w:sz w:val="24"/>
                        </w:rPr>
                        <w:t>%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756;top:17234;width:478;height:240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4"/>
                          <w:w w:val="105"/>
                          <w:sz w:val="24"/>
                        </w:rPr>
                        <w:t>6.</w:t>
                      </w:r>
                      <w:r>
                        <w:rPr>
                          <w:rFonts w:ascii="Times New Roman"/>
                          <w:color w:val="231F20"/>
                          <w:spacing w:val="-15"/>
                          <w:w w:val="105"/>
                          <w:sz w:val="24"/>
                        </w:rPr>
                        <w:t>6%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559;top:17469;width:496;height:221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6"/>
                          <w:sz w:val="22"/>
                        </w:rPr>
                        <w:t>Bl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2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2"/>
                        </w:rPr>
                        <w:t>k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9422;top:17681;width:623;height:240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0"/>
                          <w:w w:val="105"/>
                          <w:sz w:val="24"/>
                        </w:rPr>
                        <w:t>10.3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w w:val="105"/>
                          <w:sz w:val="24"/>
                        </w:rPr>
                        <w:t>%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560;top:18581;width:671;height:220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7"/>
                          <w:w w:val="95"/>
                          <w:sz w:val="22"/>
                        </w:rPr>
                        <w:t>AI/AN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95"/>
                          <w:sz w:val="22"/>
                        </w:rPr>
                        <w:t>*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0357;top:18372;width:826;height:677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20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0"/>
                          <w:w w:val="105"/>
                          <w:sz w:val="24"/>
                        </w:rPr>
                        <w:t>16.3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w w:val="105"/>
                          <w:sz w:val="24"/>
                        </w:rPr>
                        <w:t>%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before="16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8"/>
                          <w:w w:val="105"/>
                          <w:sz w:val="24"/>
                        </w:rPr>
                        <w:t>15.1</w:t>
                      </w:r>
                      <w:r>
                        <w:rPr>
                          <w:rFonts w:ascii="Times New Roman"/>
                          <w:color w:val="231F20"/>
                          <w:spacing w:val="-20"/>
                          <w:w w:val="105"/>
                          <w:sz w:val="24"/>
                        </w:rPr>
                        <w:t>%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559;top:19653;width:517;height:221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5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sian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351;top:19457;width:652;height:680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4"/>
                          <w:w w:val="105"/>
                          <w:sz w:val="24"/>
                        </w:rPr>
                        <w:t>4.</w:t>
                      </w:r>
                      <w:r>
                        <w:rPr>
                          <w:rFonts w:ascii="Times New Roman"/>
                          <w:color w:val="231F20"/>
                          <w:spacing w:val="-15"/>
                          <w:w w:val="105"/>
                          <w:sz w:val="24"/>
                        </w:rPr>
                        <w:t>4%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before="164"/>
                        <w:ind w:left="14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8"/>
                          <w:w w:val="105"/>
                          <w:sz w:val="24"/>
                        </w:rPr>
                        <w:t>5.3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w w:val="105"/>
                          <w:sz w:val="24"/>
                        </w:rPr>
                        <w:t>%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575;top:20562;width:490;height:240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2"/>
                          <w:w w:val="105"/>
                          <w:sz w:val="24"/>
                        </w:rPr>
                        <w:t>5.</w:t>
                      </w:r>
                      <w:r>
                        <w:rPr>
                          <w:rFonts w:ascii="Times New Roman"/>
                          <w:color w:val="231F20"/>
                          <w:spacing w:val="-13"/>
                          <w:w w:val="105"/>
                          <w:sz w:val="24"/>
                        </w:rPr>
                        <w:t>5%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542;top:20774;width:796;height:221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7"/>
                          <w:w w:val="105"/>
                          <w:sz w:val="22"/>
                        </w:rPr>
                        <w:t>H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w w:val="105"/>
                          <w:sz w:val="22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05"/>
                          <w:sz w:val="22"/>
                        </w:rPr>
                        <w:t>spa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105"/>
                          <w:sz w:val="22"/>
                        </w:rPr>
                        <w:t>ni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05"/>
                          <w:sz w:val="22"/>
                        </w:rPr>
                        <w:t>c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9265;top:20997;width:495;height:240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0"/>
                          <w:w w:val="105"/>
                          <w:sz w:val="24"/>
                        </w:rPr>
                        <w:t>9.2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w w:val="105"/>
                          <w:sz w:val="24"/>
                        </w:rPr>
                        <w:t>%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26;top:21382;width:2188;height:160" type="#_x0000_t202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  <w:w w:val="105"/>
                          <w:sz w:val="16"/>
                        </w:rPr>
                        <w:t>*A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05"/>
                          <w:sz w:val="16"/>
                        </w:rPr>
                        <w:t>mer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05"/>
                          <w:sz w:val="16"/>
                        </w:rPr>
                        <w:t>can</w:t>
                      </w:r>
                      <w:r>
                        <w:rPr>
                          <w:rFonts w:ascii="Times New Roman"/>
                          <w:color w:val="231F20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05"/>
                          <w:sz w:val="16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05"/>
                          <w:sz w:val="16"/>
                        </w:rPr>
                        <w:t>an/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05"/>
                          <w:sz w:val="16"/>
                        </w:rPr>
                        <w:t>Al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05"/>
                          <w:sz w:val="16"/>
                        </w:rPr>
                        <w:t>as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05"/>
                          <w:sz w:val="16"/>
                        </w:rPr>
                        <w:t>k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05"/>
                          <w:sz w:val="16"/>
                        </w:rPr>
                        <w:t>Na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w w:val="105"/>
                          <w:sz w:val="16"/>
                        </w:rPr>
                        <w:t>tiv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7.329309pt;margin-top:19.182468pt;width:13.25pt;height:19.7pt;mso-position-horizontal-relative:page;mso-position-vertical-relative:paragraph;z-index:2512" coordorigin="347,384" coordsize="265,394">
            <v:shape style="position:absolute;left:347;top:628;width:264;height:149" type="#_x0000_t75" stroked="false">
              <v:imagedata r:id="rId32" o:title=""/>
            </v:shape>
            <v:shape style="position:absolute;left:403;top:384;width:182;height:182" type="#_x0000_t75" stroked="false">
              <v:imagedata r:id="rId33" o:title=""/>
            </v:shape>
            <w10:wrap type="none"/>
          </v:group>
        </w:pict>
      </w:r>
      <w:r>
        <w:rPr>
          <w:color w:val="00529F"/>
          <w:w w:val="105"/>
        </w:rPr>
        <w:t>Follow</w:t>
      </w:r>
      <w:r>
        <w:rPr>
          <w:color w:val="00529F"/>
          <w:spacing w:val="5"/>
          <w:w w:val="105"/>
        </w:rPr>
        <w:t> </w:t>
      </w:r>
      <w:r>
        <w:rPr>
          <w:color w:val="00529F"/>
          <w:w w:val="105"/>
        </w:rPr>
        <w:t>Us!</w:t>
      </w:r>
      <w:r>
        <w:rPr>
          <w:b w:val="0"/>
        </w:rPr>
      </w:r>
    </w:p>
    <w:p>
      <w:pPr>
        <w:spacing w:line="329" w:lineRule="auto" w:before="52"/>
        <w:ind w:left="64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00529F"/>
          <w:w w:val="110"/>
          <w:sz w:val="14"/>
        </w:rPr>
        <w:t>facebook.com/NAMI</w:t>
      </w:r>
      <w:r>
        <w:rPr>
          <w:rFonts w:ascii="Times New Roman"/>
          <w:color w:val="00529F"/>
          <w:w w:val="108"/>
          <w:sz w:val="14"/>
        </w:rPr>
        <w:t> </w:t>
      </w:r>
      <w:r>
        <w:rPr>
          <w:rFonts w:ascii="Times New Roman"/>
          <w:color w:val="00529F"/>
          <w:spacing w:val="-1"/>
          <w:w w:val="105"/>
          <w:sz w:val="14"/>
        </w:rPr>
        <w:t>twitter.com/NAMIcommunicate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hyperlink r:id="rId34">
        <w:r>
          <w:rPr>
            <w:color w:val="00529F"/>
            <w:spacing w:val="2"/>
            <w:w w:val="110"/>
          </w:rPr>
          <w:t>www</w:t>
        </w:r>
        <w:r>
          <w:rPr>
            <w:color w:val="00529F"/>
            <w:spacing w:val="1"/>
            <w:w w:val="110"/>
          </w:rPr>
          <w:t>.</w:t>
        </w:r>
        <w:r>
          <w:rPr>
            <w:color w:val="00529F"/>
            <w:spacing w:val="2"/>
            <w:w w:val="110"/>
          </w:rPr>
          <w:t>nami</w:t>
        </w:r>
        <w:r>
          <w:rPr>
            <w:color w:val="00529F"/>
            <w:spacing w:val="1"/>
            <w:w w:val="110"/>
          </w:rPr>
          <w:t>.org</w:t>
        </w:r>
        <w:r>
          <w:rPr>
            <w:b w:val="0"/>
          </w:rPr>
        </w:r>
      </w:hyperlink>
    </w:p>
    <w:sectPr>
      <w:type w:val="continuous"/>
      <w:pgSz w:w="12600" w:h="31340"/>
      <w:pgMar w:top="340" w:bottom="0" w:left="0" w:right="0"/>
      <w:cols w:num="2" w:equalWidth="0">
        <w:col w:w="2604" w:space="7893"/>
        <w:col w:w="210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15" w:hanging="1"/>
    </w:pPr>
    <w:rPr>
      <w:rFonts w:ascii="Times New Roman" w:hAnsi="Times New Roman" w:eastAsia="Times New Roman"/>
      <w:sz w:val="12"/>
      <w:szCs w:val="12"/>
    </w:rPr>
  </w:style>
  <w:style w:styleId="Heading1" w:type="paragraph">
    <w:name w:val="Heading 1"/>
    <w:basedOn w:val="Normal"/>
    <w:uiPriority w:val="1"/>
    <w:qFormat/>
    <w:pPr>
      <w:spacing w:before="108"/>
      <w:ind w:left="397"/>
      <w:outlineLvl w:val="1"/>
    </w:pPr>
    <w:rPr>
      <w:rFonts w:ascii="Times New Roman" w:hAnsi="Times New Roman" w:eastAsia="Times New Roman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hyperlink" Target="http://www.nimh.nih.gov/" TargetMode="Externa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hyperlink" Target="http://www.nami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MulticulturalMHFacts10-23-15</dc:title>
  <dcterms:created xsi:type="dcterms:W3CDTF">2017-11-11T14:16:43Z</dcterms:created>
  <dcterms:modified xsi:type="dcterms:W3CDTF">2017-11-11T14:16:43Z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2015-10-23T00:00:00Z</vt:filetime>
  </property>
  <property fmtid="{D5CDD505-2E9C-101B-9397-08002B2CF9AE}" pid="3" name="LastSaved">
    <vt:filetime>2017-11-11T00:00:00Z</vt:filetime>
  </property>
</Properties>
</file>